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7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32"/>
        <w:gridCol w:w="640"/>
        <w:gridCol w:w="2351"/>
        <w:gridCol w:w="430"/>
        <w:gridCol w:w="6718"/>
      </w:tblGrid>
      <w:tr w:rsidR="003D1B71" w:rsidRPr="006B78C3" w14:paraId="7AF8260A" w14:textId="77777777" w:rsidTr="009D0F6D">
        <w:trPr>
          <w:trHeight w:val="2200"/>
        </w:trPr>
        <w:tc>
          <w:tcPr>
            <w:tcW w:w="3723" w:type="dxa"/>
            <w:gridSpan w:val="3"/>
            <w:vMerge w:val="restart"/>
            <w:tcBorders>
              <w:bottom w:val="nil"/>
            </w:tcBorders>
          </w:tcPr>
          <w:p w14:paraId="451A7F2D" w14:textId="0B0CB47A" w:rsidR="003D1B71" w:rsidRDefault="007A25A1" w:rsidP="003D1B71">
            <w:pPr>
              <w:pStyle w:val="a7"/>
              <w:kinsoku w:val="0"/>
              <w:overflowPunct w:val="0"/>
              <w:ind w:left="-120"/>
            </w:pPr>
            <w:r>
              <w:rPr>
                <w:rFonts w:hint="eastAsia"/>
              </w:rPr>
              <w:t xml:space="preserve">　</w:t>
            </w:r>
          </w:p>
          <w:p w14:paraId="6B110097" w14:textId="059D6062" w:rsidR="00861746" w:rsidRDefault="00861746" w:rsidP="003D1B71">
            <w:pPr>
              <w:pStyle w:val="a7"/>
              <w:kinsoku w:val="0"/>
              <w:overflowPunct w:val="0"/>
              <w:ind w:left="-120"/>
            </w:pPr>
          </w:p>
          <w:p w14:paraId="5E3CB362" w14:textId="0B5CC276" w:rsidR="00861746" w:rsidRPr="006B78C3" w:rsidRDefault="00DC1D07" w:rsidP="003D1B71">
            <w:pPr>
              <w:pStyle w:val="a7"/>
              <w:kinsoku w:val="0"/>
              <w:overflowPunct w:val="0"/>
              <w:ind w:left="-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A4E822" wp14:editId="67BDA54E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582295</wp:posOffset>
                      </wp:positionV>
                      <wp:extent cx="1809750" cy="1895475"/>
                      <wp:effectExtent l="0" t="0" r="0" b="9525"/>
                      <wp:wrapNone/>
                      <wp:docPr id="74712668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189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D58480" w14:textId="77777777" w:rsidR="00DC1D07" w:rsidRPr="003601C3" w:rsidRDefault="00DC1D07" w:rsidP="00DC1D07">
                                  <w:pPr>
                                    <w:pStyle w:val="a7"/>
                                    <w:kinsoku w:val="0"/>
                                    <w:overflowPunct w:val="0"/>
                                    <w:ind w:left="-120"/>
                                    <w:jc w:val="center"/>
                                    <w:rPr>
                                      <w:b/>
                                      <w:outline/>
                                      <w:color w:val="0072C7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601C3">
                                    <w:rPr>
                                      <w:rFonts w:hint="eastAsia"/>
                                      <w:b/>
                                      <w:outline/>
                                      <w:color w:val="0072C7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甲斐市商工会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A4E8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6.5pt;margin-top:45.85pt;width:142.5pt;height:14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" filled="f" stroked="f">
                      <v:textbox inset="5.85pt,.7pt,5.85pt,.7pt">
                        <w:txbxContent>
                          <w:p w14:paraId="79D58480" w14:textId="77777777" w:rsidR="00DC1D07" w:rsidRPr="003601C3" w:rsidRDefault="00DC1D07" w:rsidP="00DC1D07">
                            <w:pPr>
                              <w:pStyle w:val="a7"/>
                              <w:kinsoku w:val="0"/>
                              <w:overflowPunct w:val="0"/>
                              <w:ind w:left="-120"/>
                              <w:jc w:val="center"/>
                              <w:rPr>
                                <w:b/>
                                <w:outline/>
                                <w:color w:val="0072C7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1C3">
                              <w:rPr>
                                <w:rFonts w:hint="eastAsia"/>
                                <w:b/>
                                <w:outline/>
                                <w:color w:val="0072C7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甲斐市商工会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0" w:type="dxa"/>
            <w:vMerge w:val="restart"/>
            <w:tcBorders>
              <w:bottom w:val="nil"/>
            </w:tcBorders>
          </w:tcPr>
          <w:p w14:paraId="59BA9E87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718" w:type="dxa"/>
            <w:tcBorders>
              <w:bottom w:val="nil"/>
            </w:tcBorders>
          </w:tcPr>
          <w:p w14:paraId="3E4FD23D" w14:textId="285CD5C3" w:rsidR="003D1B71" w:rsidRPr="009D0F6D" w:rsidRDefault="00D93880" w:rsidP="00D93880">
            <w:pPr>
              <w:pStyle w:val="af"/>
              <w:spacing w:line="0" w:lineRule="atLeast"/>
              <w:rPr>
                <w:color w:val="000000" w:themeColor="text1"/>
                <w:sz w:val="46"/>
                <w:szCs w:val="4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D0F6D">
              <w:rPr>
                <w:rFonts w:hint="eastAsia"/>
                <w:color w:val="000000" w:themeColor="text1"/>
                <w:sz w:val="46"/>
                <w:szCs w:val="4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資格取得助成金交付のお知らせ</w:t>
            </w:r>
          </w:p>
          <w:p w14:paraId="1741515E" w14:textId="225BC4D2" w:rsidR="00D93880" w:rsidRPr="004745CA" w:rsidRDefault="00D93880" w:rsidP="00D93880">
            <w:pPr>
              <w:snapToGrid w:val="0"/>
              <w:spacing w:line="0" w:lineRule="atLeast"/>
              <w:ind w:firstLineChars="100" w:firstLine="240"/>
              <w:rPr>
                <w:sz w:val="24"/>
              </w:rPr>
            </w:pPr>
            <w:r w:rsidRPr="004745CA">
              <w:rPr>
                <w:rFonts w:hint="eastAsia"/>
                <w:sz w:val="24"/>
              </w:rPr>
              <w:t>商工会では会員の皆様が、経営上必要とする専門的な資格を積極的に取得し、資質の向上、経営改善に活用出来ることを目的に助成金を交付</w:t>
            </w:r>
            <w:r w:rsidR="00227813">
              <w:rPr>
                <w:rFonts w:hint="eastAsia"/>
                <w:sz w:val="24"/>
              </w:rPr>
              <w:t>しております</w:t>
            </w:r>
            <w:r w:rsidRPr="004745CA">
              <w:rPr>
                <w:rFonts w:hint="eastAsia"/>
                <w:sz w:val="24"/>
              </w:rPr>
              <w:t>。</w:t>
            </w:r>
          </w:p>
          <w:p w14:paraId="67607868" w14:textId="3FDB4982" w:rsidR="00D93880" w:rsidRPr="00D93880" w:rsidRDefault="00D93880" w:rsidP="00D93880">
            <w:pPr>
              <w:spacing w:line="0" w:lineRule="atLeast"/>
            </w:pPr>
            <w:r w:rsidRPr="004745CA">
              <w:rPr>
                <w:rFonts w:hint="eastAsia"/>
                <w:sz w:val="24"/>
              </w:rPr>
              <w:t xml:space="preserve">　詳細は次のとおりですので、多数の皆様の活用をお待ちしております。</w:t>
            </w:r>
          </w:p>
        </w:tc>
      </w:tr>
      <w:tr w:rsidR="003D1B71" w:rsidRPr="006B78C3" w14:paraId="45BED10C" w14:textId="77777777" w:rsidTr="009D0F6D">
        <w:trPr>
          <w:trHeight w:val="1655"/>
        </w:trPr>
        <w:tc>
          <w:tcPr>
            <w:tcW w:w="3723" w:type="dxa"/>
            <w:gridSpan w:val="3"/>
            <w:vMerge/>
            <w:tcBorders>
              <w:bottom w:val="nil"/>
            </w:tcBorders>
          </w:tcPr>
          <w:p w14:paraId="1CD83BEE" w14:textId="77777777" w:rsidR="003D1B71" w:rsidRPr="006B78C3" w:rsidRDefault="003D1B71">
            <w:pPr>
              <w:pStyle w:val="a7"/>
              <w:kinsoku w:val="0"/>
              <w:overflowPunct w:val="0"/>
            </w:pPr>
          </w:p>
        </w:tc>
        <w:tc>
          <w:tcPr>
            <w:tcW w:w="430" w:type="dxa"/>
            <w:vMerge/>
            <w:tcBorders>
              <w:bottom w:val="nil"/>
            </w:tcBorders>
          </w:tcPr>
          <w:p w14:paraId="2E7FDB53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 w:val="restart"/>
            <w:tcBorders>
              <w:bottom w:val="nil"/>
            </w:tcBorders>
            <w:vAlign w:val="bottom"/>
          </w:tcPr>
          <w:p w14:paraId="7A0DCC07" w14:textId="3A101F6E" w:rsidR="003D1B71" w:rsidRDefault="002861FB" w:rsidP="007E7ABD">
            <w:pPr>
              <w:pStyle w:val="21"/>
              <w:spacing w:line="0" w:lineRule="atLeast"/>
              <w:rPr>
                <w:rFonts w:cs="Calibri"/>
                <w:color w:val="0072C7"/>
                <w:sz w:val="22"/>
                <w:szCs w:val="18"/>
              </w:rPr>
            </w:pPr>
            <w:r>
              <w:rPr>
                <w:rFonts w:cs="Calibri" w:hint="eastAsia"/>
                <w:color w:val="0072C7"/>
                <w:sz w:val="22"/>
                <w:szCs w:val="18"/>
              </w:rPr>
              <w:t>1.</w:t>
            </w:r>
            <w:r w:rsidR="00004C73" w:rsidRPr="007E7ABD">
              <w:rPr>
                <w:rFonts w:cs="Calibri" w:hint="eastAsia"/>
                <w:color w:val="0072C7"/>
                <w:sz w:val="22"/>
                <w:szCs w:val="18"/>
              </w:rPr>
              <w:t>対象者</w:t>
            </w:r>
          </w:p>
          <w:p w14:paraId="5437F3BD" w14:textId="520D07C5" w:rsidR="007E7ABD" w:rsidRDefault="00004C73" w:rsidP="007E7ABD">
            <w:pPr>
              <w:pStyle w:val="11"/>
              <w:spacing w:line="0" w:lineRule="atLeast"/>
              <w:rPr>
                <w:sz w:val="22"/>
                <w:szCs w:val="18"/>
              </w:rPr>
            </w:pPr>
            <w:r w:rsidRPr="007E7ABD">
              <w:rPr>
                <w:rFonts w:hint="eastAsia"/>
                <w:sz w:val="22"/>
                <w:szCs w:val="18"/>
              </w:rPr>
              <w:t>会員・会員事業所の従業者（家族従業員も含む）</w:t>
            </w:r>
          </w:p>
          <w:p w14:paraId="5331C6BC" w14:textId="766259DE" w:rsidR="00004C73" w:rsidRPr="007E7ABD" w:rsidRDefault="002861FB" w:rsidP="007E7ABD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2.</w:t>
            </w:r>
            <w:r w:rsidR="00004C73" w:rsidRPr="007E7ABD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助成金</w:t>
            </w:r>
          </w:p>
          <w:p w14:paraId="1B59D84A" w14:textId="68F5B4DE" w:rsidR="007E7ABD" w:rsidRPr="00B62B49" w:rsidRDefault="00004C73" w:rsidP="007E7ABD">
            <w:pPr>
              <w:snapToGrid w:val="0"/>
              <w:spacing w:line="0" w:lineRule="atLeast"/>
              <w:ind w:firstLineChars="100" w:firstLine="220"/>
              <w:rPr>
                <w:sz w:val="8"/>
                <w:szCs w:val="6"/>
              </w:rPr>
            </w:pPr>
            <w:r w:rsidRPr="008A75BB">
              <w:rPr>
                <w:rFonts w:hint="eastAsia"/>
                <w:b/>
                <w:bCs/>
                <w:szCs w:val="21"/>
              </w:rPr>
              <w:t>１名につき</w:t>
            </w:r>
            <w:r w:rsidRPr="007E7ABD">
              <w:rPr>
                <w:rFonts w:hint="eastAsia"/>
                <w:b/>
                <w:bCs/>
                <w:szCs w:val="21"/>
              </w:rPr>
              <w:t>５，０００円</w:t>
            </w:r>
            <w:r w:rsidRPr="007E7ABD">
              <w:rPr>
                <w:rFonts w:hint="eastAsia"/>
                <w:sz w:val="21"/>
                <w:szCs w:val="20"/>
              </w:rPr>
              <w:t>（</w:t>
            </w:r>
            <w:r w:rsidRPr="00B62B49">
              <w:rPr>
                <w:rFonts w:hint="eastAsia"/>
                <w:sz w:val="21"/>
                <w:szCs w:val="20"/>
                <w:u w:val="single"/>
              </w:rPr>
              <w:t>但し、</w:t>
            </w:r>
            <w:r w:rsidRPr="007E7ABD">
              <w:rPr>
                <w:rFonts w:hint="eastAsia"/>
                <w:sz w:val="21"/>
                <w:szCs w:val="20"/>
                <w:u w:val="single"/>
              </w:rPr>
              <w:t>費用が５，０００円以下の場合は同額</w:t>
            </w:r>
            <w:r w:rsidRPr="007E7ABD">
              <w:rPr>
                <w:rFonts w:hint="eastAsia"/>
                <w:sz w:val="21"/>
                <w:szCs w:val="20"/>
              </w:rPr>
              <w:t>）</w:t>
            </w:r>
            <w:r w:rsidR="002861FB">
              <w:rPr>
                <w:sz w:val="21"/>
                <w:szCs w:val="20"/>
              </w:rPr>
              <w:br/>
            </w:r>
          </w:p>
          <w:p w14:paraId="7FF6B2B1" w14:textId="098F9C38" w:rsidR="002861FB" w:rsidRPr="007E7ABD" w:rsidRDefault="002861FB" w:rsidP="002861FB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3.申請限度</w:t>
            </w:r>
          </w:p>
          <w:p w14:paraId="7BED7D9C" w14:textId="77777777" w:rsidR="002861FB" w:rsidRDefault="00004C73" w:rsidP="00B62B49">
            <w:pPr>
              <w:snapToGrid w:val="0"/>
              <w:spacing w:line="276" w:lineRule="auto"/>
              <w:ind w:firstLineChars="100" w:firstLine="220"/>
              <w:rPr>
                <w:b/>
                <w:bCs/>
                <w:szCs w:val="21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年間１企業３人まで、年間１人１回まで</w:t>
            </w:r>
          </w:p>
          <w:p w14:paraId="44A759A3" w14:textId="3B3C5589" w:rsidR="002861FB" w:rsidRPr="007E7ABD" w:rsidRDefault="002861FB" w:rsidP="002861FB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4.対象期間</w:t>
            </w:r>
          </w:p>
          <w:p w14:paraId="1AD1438B" w14:textId="03C388C0" w:rsidR="007E7ABD" w:rsidRPr="00B62B49" w:rsidRDefault="007E7ABD" w:rsidP="007E7ABD">
            <w:pPr>
              <w:snapToGrid w:val="0"/>
              <w:spacing w:line="0" w:lineRule="atLeast"/>
              <w:ind w:firstLineChars="100" w:firstLine="220"/>
              <w:rPr>
                <w:b/>
                <w:bCs/>
                <w:sz w:val="4"/>
                <w:szCs w:val="2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令和</w:t>
            </w:r>
            <w:r w:rsidR="008E7AD5">
              <w:rPr>
                <w:rFonts w:hint="eastAsia"/>
                <w:b/>
                <w:bCs/>
                <w:szCs w:val="21"/>
              </w:rPr>
              <w:t>８</w:t>
            </w:r>
            <w:r w:rsidRPr="007E7ABD">
              <w:rPr>
                <w:rFonts w:hint="eastAsia"/>
                <w:b/>
                <w:bCs/>
                <w:szCs w:val="21"/>
              </w:rPr>
              <w:t>年１月１日～令和</w:t>
            </w:r>
            <w:r w:rsidR="008E7AD5">
              <w:rPr>
                <w:rFonts w:hint="eastAsia"/>
                <w:b/>
                <w:bCs/>
                <w:szCs w:val="21"/>
              </w:rPr>
              <w:t>８</w:t>
            </w:r>
            <w:r w:rsidRPr="007E7ABD">
              <w:rPr>
                <w:rFonts w:hint="eastAsia"/>
                <w:b/>
                <w:bCs/>
                <w:szCs w:val="21"/>
              </w:rPr>
              <w:t>年１２月３１日までに実施される試験・講習会等</w:t>
            </w:r>
            <w:r w:rsidR="00B62B49">
              <w:rPr>
                <w:b/>
                <w:bCs/>
                <w:szCs w:val="21"/>
              </w:rPr>
              <w:br/>
            </w:r>
          </w:p>
          <w:p w14:paraId="7BBF84B7" w14:textId="1FD0F6CA" w:rsidR="0034761B" w:rsidRPr="007E7ABD" w:rsidRDefault="002861FB" w:rsidP="002861FB">
            <w:pPr>
              <w:pStyle w:val="11"/>
              <w:spacing w:line="0" w:lineRule="atLeast"/>
              <w:rPr>
                <w:sz w:val="21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5.申請方法</w:t>
            </w:r>
          </w:p>
          <w:p w14:paraId="753FECE2" w14:textId="29270D37" w:rsidR="00A51519" w:rsidRDefault="00A51519" w:rsidP="00A51519">
            <w:pPr>
              <w:snapToGrid w:val="0"/>
              <w:spacing w:line="0" w:lineRule="atLeast"/>
              <w:ind w:leftChars="94" w:left="220" w:hangingChars="6" w:hanging="13"/>
              <w:rPr>
                <w:b/>
                <w:bCs/>
                <w:szCs w:val="21"/>
              </w:rPr>
            </w:pPr>
            <w:r w:rsidRPr="00A51519">
              <w:rPr>
                <w:rFonts w:hint="eastAsia"/>
                <w:b/>
                <w:bCs/>
                <w:szCs w:val="21"/>
              </w:rPr>
              <w:t>裏面</w:t>
            </w:r>
            <w:r>
              <w:rPr>
                <w:rFonts w:hint="eastAsia"/>
                <w:b/>
                <w:bCs/>
                <w:szCs w:val="21"/>
              </w:rPr>
              <w:t>申請書をコピーして記入捺印の上、受験・受講内容のわかる</w:t>
            </w:r>
          </w:p>
          <w:p w14:paraId="16068449" w14:textId="058173BB" w:rsidR="002861FB" w:rsidRDefault="00A51519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書類（修了証・受講票・パンフレット等）および受講料の領収書・</w:t>
            </w:r>
          </w:p>
          <w:p w14:paraId="04BE4788" w14:textId="06ED96DA" w:rsidR="00A51519" w:rsidRDefault="00A51519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払込票（写し）を添えて、商工会にご持参またはご郵送下さい。</w:t>
            </w:r>
          </w:p>
          <w:p w14:paraId="725C221F" w14:textId="63C0DD6B" w:rsidR="00A51519" w:rsidRDefault="001D4195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DB15BB6" wp14:editId="1D4BCBF6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31115</wp:posOffset>
                      </wp:positionV>
                      <wp:extent cx="2951480" cy="2526030"/>
                      <wp:effectExtent l="0" t="0" r="1270" b="7620"/>
                      <wp:wrapNone/>
                      <wp:docPr id="159194219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1480" cy="2526030"/>
                                <a:chOff x="0" y="0"/>
                                <a:chExt cx="2951480" cy="2526030"/>
                              </a:xfrm>
                            </wpg:grpSpPr>
                            <wps:wsp>
                              <wps:cNvPr id="1883386375" name="フリーフォーム: 図形 10"/>
                              <wps:cNvSpPr/>
                              <wps:spPr>
                                <a:xfrm rot="10800000" flipH="1" flipV="1">
                                  <a:off x="257175" y="114300"/>
                                  <a:ext cx="2694305" cy="241173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1">
                                        <a:alpha val="18000"/>
                                      </a:schemeClr>
                                    </a:gs>
                                    <a:gs pos="100000">
                                      <a:schemeClr val="accent2">
                                        <a:alpha val="2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98702826" name="フリーフォーム:図形 10"/>
                              <wps:cNvSpPr/>
                              <wps:spPr>
                                <a:xfrm rot="10800000">
                                  <a:off x="742950" y="514350"/>
                                  <a:ext cx="2057400" cy="184340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4902"/>
                                  </a:schemeClr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66306809" name="フリーフォーム:図形 10"/>
                              <wps:cNvSpPr/>
                              <wps:spPr>
                                <a:xfrm rot="10800000" flipH="1" flipV="1">
                                  <a:off x="1733550" y="66675"/>
                                  <a:ext cx="939165" cy="9271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70105626" name="フリーフォーム:図形 10"/>
                              <wps:cNvSpPr/>
                              <wps:spPr>
                                <a:xfrm rot="10800000" flipH="1" flipV="1">
                                  <a:off x="0" y="1133475"/>
                                  <a:ext cx="549275" cy="54229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1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75253815" name="フリーフォーム:図形 10"/>
                              <wps:cNvSpPr/>
                              <wps:spPr>
                                <a:xfrm rot="10800000" flipH="1" flipV="1">
                                  <a:off x="990600" y="0"/>
                                  <a:ext cx="342900" cy="33845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22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45F0D" id="グループ化 2" o:spid="_x0000_s1026" style="position:absolute;margin-left:164.75pt;margin-top:2.45pt;width:232.4pt;height:198.9pt;z-index:251677696;mso-width-relative:margin;mso-height-relative:margin" coordsize="29514,2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BwNHsqxhMDL&#10;QDiWh8mxPJRjCYGngeydHybH8lCOJQSeBrJ3fpgcy0M5lhB4Gsje+WFyLA/lWELgaSB754f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FgaKMfy&#10;MDmWh3IsIfA0UCSaHMtDOZYQeBooEk2O5aEcSwg8DRSJJsfyUI4lBJ4GikSTY3koxxICSwPlWB4m&#10;x/JQjiUEngaKRJNjeSjHEgJPA0WiybE8lGMJgaeBItHkWB7KsYTA00CRaHIsD+VYQuBo8FSOJQRe&#10;BsKxPE2O5akcSwg8DWTH8jQ5lqdyLCHwNJAdy9PkWJ7KsYTA00D2zk+TY3kqxxICTwPZOz9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FYsm8mxbMqxhMCzQFYs&#10;m8mxbMqxhMCzQFYsm8mxbMqxhMCzQF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W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UyT9xNjmVXjiUEngUyT9xNjmVXjiUE&#10;ngUyT9xNjmVXjiUEngWyYt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W1COZTc5lh1KJfeBybHsyrGEwGuCItHkWHblWELgWaBINDmWXTmWEHgW&#10;KBJNjmVXjiUElgXKsewmx7IrxxICzwJFosmx7MqxhMCzQJFociy7ciwh8CxQJJocy64cSwg8CxSJ&#10;JseyK8cSAseCQzmWEHgFCMdymBzLoRxLCDwLZHQ+TI7lUI4lBJ4FMjofJsdyKMcSAs8CmSceJsdy&#10;KMcSAs8CmSce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">
                      <v:shape id="フリーフォーム: 図形 10" o:spid="_x0000_s1027" style="position:absolute;left:2571;top:1143;width:26943;height:241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fill opacity="11796f" color2="#0072c7 [3205]" o:opacity2="13107f" focusposition="1" focussize="" focus="100%" type="gradientRadial"/>
                        <v:stroke joinstyle="miter"/>
          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28" style="position:absolute;left:7429;top:5143;width:20574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2873f"/>
                        <v:path arrowok="t" o:connecttype="custom" o:connectlocs="1118552,1833408;1108936,1838108;1109512,1838333;1198500,1785687;1167412,1792407;1120780,1797784;1118559,1792407;1151128,1789719;1198500,1785687;1279366,1778651;1277467,1779138;1278441,1778966;699240,1768549;732178,1776278;746242,1776950;785472,1794424;803237,1797784;804348,1798121;808418,1794424;823962,1798456;839506,1801816;870134,1808284;870595,1807865;906124,1813242;923148,1815930;940173,1817274;974961,1818619;1022334,1817946;1024390,1817946;1028996,1815594;1039358,1812570;1049906,1812402;1057123,1813241;1059066,1817946;1075627,1817946;1070446,1824667;1067486,1828027;1057863,1832060;1040098,1832060;1017153,1830716;967559,1829372;930550,1826683;897981,1822651;865413,1817946;815820,1811225;777330,1799801;777776,1799507;755124,1793080;735139,1785015;712193,1778294;688507,1770901;699240,1768549;1134955,1754140;1123646,1755707;1045434,1759293;1071186,1762164;1077848,1760820;1123740,1756116;1131292,1754782;1205226,1744402;1166814,1749725;1179995,1750067;1198963,1746875;1345444,1742848;1224968,1771979;1285935,1759644;573037,1729233;658159,1762164;688507,1770901;711453,1778294;734399,1785014;754384,1793079;749943,1796440;738100,1794423;695909,1780310;675184,1772917;654458,1764852;627071,1756116;603385,1746707;584880,1737970;573037,1729233;607827,1712432;648537,1731250;643356,1733938;595984,1713103;607827,1712432;457567,1666731;507900,1692270;518263,1703023;494577,1691597;476812,1681516;457567,1666731;545828,1649486;545835,1649677;548335,1652425;548610,1651273;1626798,1605369;1624110,1605572;1579699,1634472;1536027,1655978;1504939,1672779;1487915,1679500;1470150,1686221;1448684,1696302;1432400,1705039;1408714,1713776;1384288,1721841;1377626,1727889;1367263,1731250;1341357,1735282;1308048,1744691;1277700,1753427;1244391,1762165;1202941,1771574;1144466,1780310;1142985,1782327;1114870,1788709;1115599,1789048;1146821,1781960;1147426,1780310;1205902,1771574;1247353,1762165;1280661,1753427;1311009,1744691;1344318,1735282;1370225,1731250;1352687,1740804;1353200,1740659;1371705,1730577;1382068,1727217;1382758,1727044;1387249,1722512;1411676,1714447;1435362,1705711;1451646,1696974;1473111,1686893;1490876,1680172;1503058,1675364;1509381,1671435;1540469,1654634;1584140,1633128;357515,1596075;360325,1598264;361285,1598708;1631766,1578531;1631512,1578690;1631512,1578881;1632689,1579034;1632993,1578690;1647758,1568499;1643387,1571240;1642615,1571969;1645611,1570228;297077,1534647;325033,1564533;302867,1540381;1700166,1534627;1700100,1534648;1699610,1537694;1687767,1549791;1673703,1563904;1674551,1563727;1687767,1550463;1699610,1538365;1700166,1534627;369425,1519493;370890,1521114;370964,1520892;259936,1504090;279181,1515515;280126,1516525;288896,1518287;308788,1535005;336176,1555167;348019,1569952;354680,1577345;382807,1598852;374666,1604900;348471,1578473;347279,1578690;372068,1603698;374666,1604900;382808,1598852;453126,1649256;439063,1653289;444244,1656650;423518,1657321;410195,1649256;397612,1640520;366524,1616997;337656,1593475;311009,1569952;298426,1558528;286583,1546430;291024,1541054;305828,1553151;322112,1564576;342097,1584066;343796,1585389;322112,1564576;306568,1553151;291764,1541054;275480,1522907;259936,1504090;1890580,1397231;1890204,1397377;1882120,1414994;1882809,1313034;1863193,1338761;1853570,1354890;1843948,1369676;1821002,1397231;1801017,1424785;1783252,1446964;1781771,1447786;1780559,1449417;1782512,1448308;1800276,1426130;1820262,1398575;1843207,1371021;1852830,1356235;1862452,1340105;1882438,1313894;1959418,1303814;1949795,1330024;1932771,1358251;1915746,1387150;1900203,1405296;1910565,1386478;1919448,1367660;1926109,1357579;1934991,1344138;1943134,1330696;1959418,1303814;1911507,1246204;1893540,1274914;1893210,1275604;1911305,1246688;1921361,1181178;1899767,1234748;1854342,1319054;1847691,1328601;1847649,1328680;1832104,1352874;1816560,1379085;1798796,1399248;1783992,1422098;1696649,1511483;1667781,1533661;1665012,1535573;1663817,1536671;1651746,1545606;1641875,1555839;1605605,1580706;1599922,1583966;1584486,1595391;1582257,1596706;1578958,1599524;1550091,1616998;1521223,1633128;1517919,1634648;1498373,1646175;1492314,1648950;1486435,1652617;1466449,1662699;1447776,1669348;1406158,1688408;1308517,1721473;1240477,1737358;1295465,1727889;1305828,1725872;1339136,1715119;1359861,1709071;1393170,1693613;1430920,1681516;1455106,1672904;1465709,1667403;1475331,1664715;1488655,1657994;1492156,1655785;1501238,1647913;1521223,1637160;1543960,1627040;1552311,1622374;1581179,1604900;1593762,1594147;1607826,1586082;1644095,1561216;1670002,1539037;1698869,1516859;1786212,1427474;1798232,1408920;1798796,1407312;1818041,1380429;1823962,1372364;1831836,1362448;1834325,1358251;1849869,1334056;1880217,1276930;1909825,1215772;1918522,1190905;2002348,1121683;2000128,1123027;2000128,1123027;2009340,1081852;2009074,1083041;2011231,1085391;2017893,1092112;2022334,1089423;2022446,1088908;2019373,1090768;2011971,1084719;2002742,1005507;2002226,1005533;2001289,1005580;2001609,1008775;2000869,1025577;1997908,1035658;1980143,1061196;1975702,1083375;1971261,1090768;1963859,1123027;1955717,1148565;1946834,1173432;1941653,1192922;1935732,1213084;1940454,1206415;1944614,1192250;1948315,1172088;1957197,1147221;1965339,1121683;1972741,1089423;1977183,1082030;1981624,1059852;1999388,1034314;1987545,1086063;1978663,1129075;1958677,1184185;1954724,1189769;1953034,1198131;1947575,1212412;1926849,1253408;1917227,1274914;1911305,1286340;1903903,1298437;1883918,1330696;1862452,1362283;1835066,1404624;1804717,1446292;1784733,1469814;1763267,1492665;1755865,1502074;1747723,1511483;1735139,1520892;1714559,1541581;1715154,1543742;1693688,1563904;1670742,1578690;1652238,1592131;1634708,1603763;1637434,1603556;1656679,1590787;1675184,1577345;1698130,1562560;1719596,1542398;1718855,1539710;1739580,1518876;1752164,1509467;1760306,1500058;1767708,1490649;1789174,1467799;1809159,1444276;1839507,1402608;1866894,1360268;1888359,1328680;1908344,1296421;1915746,1284323;1921668,1272899;1931291,1251392;1952016,1210396;1960158,1182841;1980143,1127732;1989026,1084719;2000869,1032970;2003539,1023880;2001609,1023561;2002348,1006759;2018633,991301;2010014,1023910;2010014,1023910;2018633,991302;2025295,984581;2020854,993318;2019836,1011631;2019373,1028937;2011971,1049617;2011971,1051979;2020854,1028937;2022334,993317;2025785,986529;1993466,955681;1988616,966091;1986805,981221;1984469,974153;1983615,975151;1986065,982565;1984584,993318;1987545,1002054;1989840,1001939;1988285,997350;1989765,986596;1993466,955681;2055643,937536;2057123,938208;2056383,966434;2057123,985925;2054902,1021544;2052682,1041706;2046020,1071277;2043800,1096144;2032697,1141845;2022334,1181496;2003829,1188890;2005310,1184857;2008271,1156630;2019373,1127059;2028255,1122355;2028255,1122354;2037878,1071277;2043059,1047083;2047500,1022216;2051202,998694;2052682,976516;2053422,957698;2054902,947616;2055643,937536;104249,625920;104618,626087;104653,625994;148907,529590;132623,557145;119300,567226;119268,567870;117979,593598;118017,593537;119300,567898;132623,557817;148907,530262;149462,530598;149740,530094;157789,471120;147426,477841;131882,507412;135439,509995;135554,509541;132623,507412;148167,477841;157343,471890;214784,432812;213849,433492;209880,447346;207382,454319;139284,567226;129662,594781;120779,623008;101534,682150;88951,722474;83030,752717;80069,768174;77848,783632;71187,825301;68966,850839;72667,877722;74402,863074;74147,858232;77108,830005;83770,788337;89053,782580;96725,735960;96353,727850;103666,708816;108017,692835;106716,695591;102275,694247;91172,723146;91912,739276;86730,770191;85991,775568;78589,783632;80809,768174;83770,752717;89691,722474;102275,682150;121520,623008;130402,594781;140024,567226;208122,454319;214784,432812;228108,365605;228107,365605;231808,368294;231808,368293;361485,269921;361343,270024;360911,270468;354866,276220;353337,278239;352339,279263;348019,284957;302867,333346;290284,346788;277701,360901;222059,416740;278441,360229;291023,346115;303607,332674;348758,284285;353337,278239;360911,270468;380275,223578;373886,225599;369135,227200;368004,228503;359862,235223;339136,247321;325073,261434;311750,275548;302867,282941;302566,282598;294170,291762;279921,307808;256975,330658;260676,334690;260747,334633;257715,331330;280661,308479;303607,282941;312489,275548;325813,261434;339876,247321;360602,235224;368744,228503;377626,225479;380430,224689;1452386,102154;1490135,117612;1506419,129709;1470150,113579;1452386,102154;1329514,53093;1359122,59141;1400572,77959;1329514,53093;883919,48641;868374,50405;835065,54437;802497,61158;788434,65190;772149,69223;736516,75579;729958,77960;684807,92073;640395,108203;609307,120972;588582,128365;537508,149871;513082,163985;489396,178098;451646,203637;416116,229175;382113,256109;385028,259419;392245,254924;398388,250767;420558,233208;456087,207669;493836,182130;517522,168017;541949,153903;593022,132397;613008,122988;644096,110219;688507,94089;733659,79976;752625,76593;761787,73750;886494,49323;1148629,34191;1164451,35619;1185916,42340;1169632,40324;1135583,34275;1148629,34191;1234769,28899;1265117,30914;1302126,44356;1256234,36963;1234769,28899;987175,28731;901683,32931;842467,40323;814340,47044;789913,55109;755864,59141;627071,104170;580439,122988;566375,127692;553792,133741;530106,145166;493096,162640;464969,182802;383548,240600;366532,254034;349886,267835;350239,268155;222186,404585;196279,436844;184436,456334;172593,474480;150387,512116;126232,546676;125961,547736;117818,567898;111897,577307;110417,578651;103848,598477;102275,610239;100794,627040;90432,654595;80809,682150;70446,722474;64525,759438;60824,796401;66005,770863;66485,768755;67485,758765;73407,721802;75261,722364;75422,721739;73408,721130;83770,680805;93392,653250;103708,625822;103015,625696;104496,608894;112637,577307;118559,567898;118758,567407;126702,547736;151127,512788;173333,475152;185176,457007;197019,437517;222927,405257;350979,268828;385028,240601;466449,182803;494577,162641;531586,145167;555273,133741;567856,127693;581919,122988;628552,104170;757345,59142;791394,55110;815820,47045;843948,40324;903163,32931;988655,28983;1057372,31076;1091172,0;1125961,2016;1161490,5377;1185176,10753;1200720,17474;1219965,14113;1248832,20162;1266597,24866;1265857,25539;1265117,30243;1234769,28227;1224406,25539;1214044,23522;1194058,19490;1174073,15457;1153348,12769;1130402,12769;1111897,12769;1083030,12769;1081674,12376;1068966,18146;1073407,24866;1117819,32931;1098055,33244;1098389,33268;1119299,32931;1137064,34948;1171113,40996;1187397,43012;1214784,48389;1242912,53766;1270298,59814;1297686,67207;1311009,70567;1324333,74599;1324505,74742;1334059,76238;1357213,84050;1360447,88499;1361342,88713;1382068,96106;1399832,102826;1417597,110219;1430921,116940;1439803,120972;1449425,125677;1481993,142479;1523444,166673;1544910,180114;1545532,180517;1556501,186568;1974222,899900;1973909,905524;1982364,906621;1990505,911997;1994207,930143;2008270,951649;2014192,952138;2014192,946945;2020209,931768;2020113,928799;2026034,910653;2034177,910653;2046760,903261;2048240,932832;2044540,946945;2040099,960386;2037878,982565;2037138,993990;2035657,1005415;2032502,1007326;2032697,1008103;2035720,1006272;2037138,995334;2037878,983909;2040099,961730;2044540,948289;2048240,934176;2054162,938208;2053422,948289;2051942,958370;2051201,977188;2049721,999366;2046020,1022889;2041579,1047755;2036397,1071950;2026775,1123027;2017893,1127732;2006789,1157303;2003829,1185530;2002348,1189562;1989765,1220477;1986064,1223165;1970520,1256096;1986805,1223165;1990505,1220477;1966819,1281635;1954236,1287684;1951627,1292423;1952016,1293060;1954977,1287683;1967560,1281635;1958677,1304485;1942393,1331368;1934251,1344810;1925369,1358251;1918707,1368332;1909085,1387822;1898722,1406640;1882438,1426802;1866154,1445620;1866832,1444351;1848388,1467126;1808418,1506779;1800549,1517772;1808418,1507450;1848388,1467798;1818041,1509466;1802404,1524336;1789851,1532714;1789173,1533661;1781325,1539143;1781031,1541054;1746242,1573313;1709232,1604228;1707521,1605356;1695169,1619685;1665561,1639847;1637889,1658692;1637790,1658801;1665561,1640520;1695169,1620358;1670742,1642536;1650850,1654297;1637089,1659574;1636693,1660010;1621889,1668747;1616311,1671094;1602275,1681433;1588581,1690253;1567856,1702350;1561194,1703023;1553790,1706011;1552639,1706805;1561934,1703694;1568596,1703023;1541949,1721168;1524925,1729234;1507901,1736626;1495876,1738264;1493837,1739314;1437582,1761492;1434714,1762084;1417597,1772245;1427219,1774934;1391690,1789048;1394651,1779639;1382808,1783671;1371705,1787031;1348759,1793752;1345693,1790411;1334695,1792407;1321371,1795096;1293985,1801145;1293082,1801526;1319151,1795767;1332475,1793079;1343577,1791063;1348018,1794423;1370965,1787703;1382067,1784343;1393910,1780310;1390949,1789719;1359861,1803161;1358337,1802773;1336916,1810553;1319151,1815258;1292504,1821306;1281494,1820466;1258465,1824535;1257715,1826011;1196279,1836764;1182215,1833403;1170372,1833403;1149647,1839452;1131142,1840796;1112637,1841468;1110627,1840686;1093763,1843401;1073407,1840124;1074148,1839452;1077848,1834747;1060824,1832732;1068966,1828699;1093393,1828027;1117079,1827355;1151127,1828027;1174813,1826011;1219225,1817274;1248832,1811225;1271038,1810553;1272583,1809902;1251053,1810554;1221446,1816602;1177034,1825339;1153348,1827355;1119299,1826683;1095613,1827355;1071186,1828027;1071927,1825339;1077108,1818619;1305087,1784343;1459788,1731250;1500498,1711759;1523444,1701006;1547130,1689581;1591542,1665387;1627071,1640520;1693688,1593475;1712193,1580034;1729958,1565921;1756604,1543742;1767708,1526941;1783656,1513666;1783784,1512832;1768448,1525596;1757345,1542398;1730698,1564576;1712933,1578690;1694429,1592131;1627812,1639176;1592283,1664043;1547871,1688237;1524185,1699662;1501238,1710415;1460528,1729905;1305828,1782999;1077848,1817274;1060824,1817274;1058603,1811898;1040839,1811225;1024555,1817274;977182,1817946;942394,1816602;925369,1815258;908345,1812570;918600,1802638;916486,1803161;878278,1796736;876516,1797112;803237,1785015;774369,1779639;749203,1775606;718855,1762836;681105,1750068;641875,1735954;648537,1731250;675924,1735954;687767,1745363;728478,1756116;809159,1774934;829144,1778294;850610,1781654;874296,1786359;900398,1791484;902422,1791063;926849,1794424;927589,1793080;963118,1794424;969040,1795096;1023814,1795096;1063784,1796440;1111157,1793080;1117078,1793080;1119299,1798456;1165931,1793080;1197019,1786359;1214784,1783671;1225887,1782327;1250313,1776950;1270298,1772918;1290283,1768213;1326942,1762453;1331735,1760821;1293245,1766869;1273259,1771574;1253274,1775606;1228848,1780983;1217745,1782327;1199981,1785015;1151868,1789048;1119299,1791736;1113378,1791736;1066005,1795096;1026035,1793752;971261,1793752;965339,1793080;942394,1784343;929810,1791736;929778,1791794;940173,1785687;963119,1794423;927590,1793079;927869,1792915;904643,1789719;877257,1784343;853570,1779639;832105,1776278;812120,1772918;731438,1754100;690728,1743347;678885,1733938;651498,1729233;610787,1710415;598944,1711088;556753,1691597;549351,1679500;550831,1678828;576739,1691597;602645,1704367;610047,1700334;579699,1682188;554533,1672108;519743,1653961;490136,1636487;443504,1618342;425739,1604901;429440,1603556;447204,1608261;410195,1573313;389469,1557856;370224,1542398;345798,1524252;310269,1488632;307831,1481715;300646,1475191;276220,1450996;273260,1438899;263637,1426802;262490,1425170;251053,1418065;228847,1389166;216264,1362283;214784,1362283;197760,1332712;181476,1303141;164451,1268866;148907,1233919;164451,1257441;179995,1287012;185176,1303141;187318,1305993;184682,1293550;177809,1282223;166620,1259379;153348,1239294;137063,1198970;123112,1157634;118531,1145584;98578,1073270;89754,1020774;89691,1022216;90432,1032970;94132,1057837;98573,1083375;91172,1061196;85991,1032970;80069,1032970;76368,1007431;71187,991301;66746,975844;54162,963747;50461,963747;46760,946945;45280,925439;48240,895196;49721,884443;52242,877067;51016,860248;52681,835381;55642,830341;55642,827317;49721,837398;44540,830677;34917,818580;33159,809003;32697,809843;29736,836725;27515,863608;25295,884443;25295,927454;26035,949633;27515,971811;20854,992645;19373,992645;14932,952321;14932,910653;18633,878394;25292,884439;19373,877722;17893,853528;19373,816563;20113,806483;22334,789681;31216,759438;35642,739347;34177,734571;28995,761454;20113,791697;17893,808499;17152,818580;15672,855543;17152,879738;13452,911997;13452,953665;17893,993990;19373,993990;28995,1032298;34177,1063885;45280,1096144;62767,1165514;64293,1178809;67486,1178809;83770,1214428;89692,1232574;78589,1217116;66746,1192922;66006,1199643;59566,1181518;54902,1182169;49721,1166712;31956,1129748;20854,1096816;20113,1069261;14932,1037002;11231,1004743;3089,981221;8270,856216;13452,823957;9011,806483;17893,758094;20113,746668;26035,707688;41579,679461;37878,717770;41577,711203;43799,695507;44540,678117;51201,655939;61564,622335;74147,588060;75090,587097;80810,559833;88951,540343;98574,524213;117819,490610;133363,460367;155569,421387;171853,404585;185176,381063;196280,366277;208123,360901;211083,356868;222927,335362;245872,311168;246497,321280;244823,325530;268818,303103;280661,288990;296205,275548;297545,276899;296946,276220;316191,258746;335436,242617;356161,222454;385028,202964;416116,182130;434704,170356;447204,159952;469410,147854;493096,136430;496232,134966;504292,127777;517523,118956;532050,112235;542326,110087;544169,108874;745502,34947;752972,33472;773629,26882;787878,24278;795308,24221;798056,23522;966820,3360;1014747,3192;1066005,4032;1066960,4682;1091912,2016;1114858,5376;1137804,9408;1149643,11852;1137064,8737;1114117,4704;1091172,1344;1091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29" style="position:absolute;left:17335;top:666;width:9392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3644f"/>
                        <v:stroke joinstyle="miter"/>
        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30" style="position:absolute;top:11334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0303f"/>
                        <v:stroke joinstyle="miter"/>
        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31" style="position:absolute;left:990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14392f"/>
                        <v:stroke joinstyle="miter"/>
        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A51519">
              <w:rPr>
                <w:rFonts w:hint="eastAsia"/>
                <w:b/>
                <w:bCs/>
                <w:szCs w:val="21"/>
              </w:rPr>
              <w:t>申請書は商工会HPからダウンロードできます。</w:t>
            </w:r>
          </w:p>
          <w:p w14:paraId="1190BAFE" w14:textId="2ACCBFFE" w:rsidR="00A51519" w:rsidRPr="00A51519" w:rsidRDefault="00A51519" w:rsidP="00A51519">
            <w:pPr>
              <w:snapToGrid w:val="0"/>
              <w:spacing w:line="0" w:lineRule="atLeast"/>
              <w:ind w:left="720" w:hanging="360"/>
              <w:rPr>
                <w:rFonts w:cs="Calibri"/>
                <w:color w:val="0072C7"/>
                <w:szCs w:val="18"/>
              </w:rPr>
            </w:pPr>
          </w:p>
          <w:p w14:paraId="27A41487" w14:textId="20499FDA" w:rsidR="002861FB" w:rsidRDefault="002861FB" w:rsidP="002861FB">
            <w:pPr>
              <w:pStyle w:val="11"/>
              <w:spacing w:line="0" w:lineRule="atLeast"/>
              <w:rPr>
                <w:rFonts w:cs="Calibri"/>
                <w:color w:val="0072C7"/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6.</w:t>
            </w:r>
            <w:r w:rsidR="00D84E0E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今年度最終</w:t>
            </w: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申請締切日</w:t>
            </w:r>
          </w:p>
          <w:p w14:paraId="30E4E61A" w14:textId="3188235B" w:rsidR="002861FB" w:rsidRDefault="002861FB" w:rsidP="00895188">
            <w:pPr>
              <w:snapToGrid w:val="0"/>
              <w:spacing w:line="0" w:lineRule="atLeast"/>
              <w:ind w:firstLineChars="100" w:firstLine="240"/>
              <w:rPr>
                <w:b/>
                <w:bCs/>
                <w:sz w:val="24"/>
                <w:szCs w:val="24"/>
                <w:u w:val="double"/>
                <w:shd w:val="pct15" w:color="auto" w:fill="FFFFFF"/>
              </w:rPr>
            </w:pP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令和</w:t>
            </w:r>
            <w:r w:rsidR="008E7AD5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９</w:t>
            </w: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年2月</w:t>
            </w:r>
            <w:r w:rsidR="008E7AD5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26</w:t>
            </w: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日（</w:t>
            </w:r>
            <w:r w:rsidR="00895188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金）</w:t>
            </w:r>
          </w:p>
          <w:p w14:paraId="44A44FB7" w14:textId="6B3B3E67" w:rsidR="00514B67" w:rsidRPr="00514B67" w:rsidRDefault="00514B67" w:rsidP="002861FB">
            <w:pPr>
              <w:snapToGrid w:val="0"/>
              <w:spacing w:line="0" w:lineRule="atLeast"/>
              <w:ind w:firstLineChars="100" w:firstLine="160"/>
              <w:rPr>
                <w:b/>
                <w:bCs/>
                <w:sz w:val="16"/>
                <w:szCs w:val="16"/>
                <w:u w:val="double"/>
              </w:rPr>
            </w:pPr>
          </w:p>
          <w:p w14:paraId="16C9C31D" w14:textId="1CFDD92E" w:rsidR="002861FB" w:rsidRPr="00D4131C" w:rsidRDefault="002861FB" w:rsidP="002861FB">
            <w:pPr>
              <w:pStyle w:val="11"/>
              <w:spacing w:line="0" w:lineRule="atLeast"/>
              <w:rPr>
                <w:rFonts w:cs="Calibri"/>
                <w:color w:val="0072C7"/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7.</w:t>
            </w:r>
            <w:r w:rsidR="00D4131C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交付期間</w:t>
            </w:r>
            <w:r w:rsidR="00D4131C" w:rsidRPr="00902443">
              <w:rPr>
                <w:rFonts w:hint="eastAsia"/>
                <w:b w:val="0"/>
                <w:bCs/>
                <w:sz w:val="20"/>
                <w:szCs w:val="22"/>
              </w:rPr>
              <w:t xml:space="preserve">　※随時受付しています！</w:t>
            </w:r>
          </w:p>
          <w:p w14:paraId="108D8B24" w14:textId="35B1E852" w:rsidR="00D4131C" w:rsidRDefault="00D4131C" w:rsidP="00D4131C">
            <w:pPr>
              <w:snapToGrid w:val="0"/>
              <w:spacing w:line="0" w:lineRule="atLeast"/>
              <w:ind w:firstLineChars="100" w:firstLine="22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>～　　6月申請・・・　７月交付</w:t>
            </w:r>
          </w:p>
          <w:p w14:paraId="211FA44B" w14:textId="6DDBF6D3" w:rsidR="00D4131C" w:rsidRDefault="00D4131C" w:rsidP="00D4131C">
            <w:pPr>
              <w:snapToGrid w:val="0"/>
              <w:spacing w:line="0" w:lineRule="atLeast"/>
              <w:ind w:firstLineChars="100" w:firstLine="220"/>
              <w:rPr>
                <w:b/>
                <w:bCs/>
                <w:szCs w:val="21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7</w:t>
            </w:r>
            <w:r>
              <w:rPr>
                <w:rFonts w:hint="eastAsia"/>
                <w:b/>
                <w:bCs/>
                <w:szCs w:val="21"/>
              </w:rPr>
              <w:t>月～　10月申請・・・ 11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>交付</w:t>
            </w:r>
          </w:p>
          <w:p w14:paraId="1BBD42C8" w14:textId="178F9706" w:rsidR="003D1B71" w:rsidRDefault="00D4131C" w:rsidP="00D84E0E">
            <w:pPr>
              <w:snapToGrid w:val="0"/>
              <w:spacing w:line="0" w:lineRule="atLeast"/>
              <w:ind w:firstLineChars="50" w:firstLine="11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11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 xml:space="preserve">～　　</w:t>
            </w:r>
            <w:r w:rsidR="00D84E0E">
              <w:rPr>
                <w:rFonts w:hint="eastAsia"/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 xml:space="preserve">月申請・・・　</w:t>
            </w:r>
            <w:r w:rsidR="00D84E0E">
              <w:rPr>
                <w:rFonts w:hint="eastAsia"/>
                <w:b/>
                <w:bCs/>
                <w:szCs w:val="21"/>
              </w:rPr>
              <w:t>3</w:t>
            </w:r>
            <w:r>
              <w:rPr>
                <w:rFonts w:hint="eastAsia"/>
                <w:b/>
                <w:bCs/>
                <w:szCs w:val="21"/>
              </w:rPr>
              <w:t>月交付</w:t>
            </w:r>
          </w:p>
          <w:p w14:paraId="54651AB7" w14:textId="6ACDE771" w:rsidR="00514B67" w:rsidRPr="00514B67" w:rsidRDefault="00514B67" w:rsidP="00514B67">
            <w:pPr>
              <w:snapToGrid w:val="0"/>
              <w:spacing w:line="0" w:lineRule="atLeast"/>
              <w:ind w:firstLineChars="50" w:firstLine="80"/>
              <w:rPr>
                <w:b/>
                <w:bCs/>
                <w:sz w:val="16"/>
                <w:szCs w:val="16"/>
              </w:rPr>
            </w:pPr>
          </w:p>
        </w:tc>
      </w:tr>
      <w:tr w:rsidR="003D1B71" w:rsidRPr="006B78C3" w14:paraId="5EB95653" w14:textId="77777777" w:rsidTr="009D0F6D">
        <w:trPr>
          <w:trHeight w:val="1212"/>
        </w:trPr>
        <w:tc>
          <w:tcPr>
            <w:tcW w:w="732" w:type="dxa"/>
          </w:tcPr>
          <w:p w14:paraId="44669FC9" w14:textId="3783E132" w:rsidR="003D1B71" w:rsidRPr="006B78C3" w:rsidRDefault="003D1B71">
            <w:pPr>
              <w:pStyle w:val="a7"/>
              <w:kinsoku w:val="0"/>
              <w:overflowPunct w:val="0"/>
              <w:rPr>
                <w:rFonts w:cs="Calibri"/>
                <w:color w:val="0072C7" w:themeColor="accent2"/>
              </w:rPr>
            </w:pPr>
          </w:p>
        </w:tc>
        <w:tc>
          <w:tcPr>
            <w:tcW w:w="2991" w:type="dxa"/>
            <w:gridSpan w:val="2"/>
          </w:tcPr>
          <w:p w14:paraId="300CC779" w14:textId="2066738A" w:rsidR="003D1B71" w:rsidRPr="006B78C3" w:rsidRDefault="00B15CE2">
            <w:pPr>
              <w:pStyle w:val="a7"/>
              <w:kinsoku w:val="0"/>
              <w:overflowPunct w:val="0"/>
              <w:rPr>
                <w:rFonts w:cs="Calibri"/>
                <w:color w:val="0072C7" w:themeColor="accent2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6446B9" wp14:editId="09E6AB8C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723265</wp:posOffset>
                      </wp:positionV>
                      <wp:extent cx="742950" cy="428625"/>
                      <wp:effectExtent l="0" t="0" r="0" b="0"/>
                      <wp:wrapNone/>
                      <wp:docPr id="749066344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F02AF" w14:textId="61608E8D" w:rsidR="00D4723E" w:rsidRPr="00B15CE2" w:rsidRDefault="00B15CE2" w:rsidP="00D47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:b/>
                                      <w:bCs/>
                                      <w:sz w:val="21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15CE2">
                                    <w:rPr>
                                      <w:rFonts w:ascii="Segoe UI Emoji" w:hAnsi="Segoe UI Emoji" w:hint="eastAsia"/>
                                      <w:b/>
                                      <w:bCs/>
                                      <w:sz w:val="21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住所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446B9" id="楕円 16" o:spid="_x0000_s1027" style="position:absolute;margin-left:-19.35pt;margin-top:56.95pt;width:58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" filled="f" stroked="f" strokeweight="1pt">
                      <v:stroke joinstyle="miter"/>
                      <v:textbox>
                        <w:txbxContent>
                          <w:p w14:paraId="56DF02AF" w14:textId="61608E8D" w:rsidR="00D4723E" w:rsidRPr="00B15CE2" w:rsidRDefault="00B15CE2" w:rsidP="00D4723E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:b/>
                                <w:bCs/>
                                <w:sz w:val="21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5CE2">
                              <w:rPr>
                                <w:rFonts w:ascii="Segoe UI Emoji" w:hAnsi="Segoe UI Emoji" w:hint="eastAsia"/>
                                <w:b/>
                                <w:bCs/>
                                <w:sz w:val="21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住所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754D448C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304B95AA" w14:textId="77777777" w:rsidR="003D1B71" w:rsidRPr="006B78C3" w:rsidRDefault="003D1B71" w:rsidP="00222466"/>
        </w:tc>
      </w:tr>
      <w:tr w:rsidR="003D1B71" w:rsidRPr="006B78C3" w14:paraId="32E51006" w14:textId="77777777" w:rsidTr="00DC1D07">
        <w:trPr>
          <w:trHeight w:val="565"/>
        </w:trPr>
        <w:tc>
          <w:tcPr>
            <w:tcW w:w="732" w:type="dxa"/>
          </w:tcPr>
          <w:p w14:paraId="07319781" w14:textId="240C7A6D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148DF22E" w14:textId="124881E6" w:rsidR="003D1B71" w:rsidRPr="006B78C3" w:rsidRDefault="00B15CE2" w:rsidP="006D79A8">
            <w:pPr>
              <w:pStyle w:val="af1"/>
              <w:jc w:val="center"/>
              <w:rPr>
                <w:rStyle w:val="af2"/>
                <w:rFonts w:cs="Calibri"/>
                <w:b w:val="0"/>
                <w:bCs w:val="0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8FADDC" wp14:editId="654F513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60960</wp:posOffset>
                      </wp:positionV>
                      <wp:extent cx="209550" cy="190500"/>
                      <wp:effectExtent l="0" t="0" r="0" b="0"/>
                      <wp:wrapNone/>
                      <wp:docPr id="1295328384" name="楕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B5F93" id="楕円 17" o:spid="_x0000_s1026" style="position:absolute;margin-left:6.8pt;margin-top:4.8pt;width:16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" fillcolor="#f4f8fb [184]" stroked="f" strokeweight="1pt">
                      <v:fill color2="#c0d6e8 [984]" rotate="t" angle="180" colors="0 #f5f8fb;48497f #a1c2dd;54395f #a1c2dd;1 #c0d6e8" focus="100%" type="gradient"/>
                      <v:stroke joinstyle="miter"/>
                    </v:oval>
                  </w:pict>
                </mc:Fallback>
              </mc:AlternateContent>
            </w: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3ED557B" wp14:editId="6EEC8F8A">
                      <wp:extent cx="337820" cy="337185"/>
                      <wp:effectExtent l="0" t="0" r="5080" b="5715"/>
                      <wp:docPr id="1563172385" name="グループ 22" descr="電話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511665416" name="フリーフォーム: 図形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814888715" name="画像 28" descr="電話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65EB2" id="グループ 22" o:spid="_x0000_s1026" alt="電話アイコン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">
                      <v:shape id="フリーフォーム: 図形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28" o:spid="_x0000_s1028" type="#_x0000_t75" alt="電話アイコン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">
                        <v:imagedata r:id="rId12" o:title="電話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249078AC" w14:textId="2252D951" w:rsidR="003D1B71" w:rsidRPr="006B78C3" w:rsidRDefault="009C19C2" w:rsidP="00380FD1">
            <w:pPr>
              <w:pStyle w:val="af1"/>
            </w:pPr>
            <w:r>
              <w:rPr>
                <w:rFonts w:hint="eastAsia"/>
              </w:rPr>
              <w:t>〒400-0115</w:t>
            </w:r>
          </w:p>
          <w:p w14:paraId="55722D88" w14:textId="6D70D9E1" w:rsidR="003D1B71" w:rsidRPr="006B78C3" w:rsidRDefault="009C19C2" w:rsidP="00380FD1">
            <w:pPr>
              <w:pStyle w:val="af1"/>
            </w:pPr>
            <w:r>
              <w:rPr>
                <w:rFonts w:hint="eastAsia"/>
              </w:rPr>
              <w:t>甲斐市篠原2710-1</w:t>
            </w:r>
          </w:p>
        </w:tc>
        <w:tc>
          <w:tcPr>
            <w:tcW w:w="430" w:type="dxa"/>
            <w:vMerge/>
          </w:tcPr>
          <w:p w14:paraId="1849AC73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D697CC9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7802D5AE" w14:textId="77777777" w:rsidTr="009D0F6D">
        <w:trPr>
          <w:trHeight w:val="190"/>
        </w:trPr>
        <w:tc>
          <w:tcPr>
            <w:tcW w:w="732" w:type="dxa"/>
          </w:tcPr>
          <w:p w14:paraId="18A48A54" w14:textId="5C627214" w:rsidR="003D1B71" w:rsidRPr="006B78C3" w:rsidRDefault="003D1B71" w:rsidP="00222466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7B5B6B50" w14:textId="2E62BF74" w:rsidR="003D1B71" w:rsidRPr="006B78C3" w:rsidRDefault="00B15CE2" w:rsidP="00222466">
            <w:pPr>
              <w:pStyle w:val="af6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2F52A2" wp14:editId="7D4DC4E1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109220</wp:posOffset>
                      </wp:positionV>
                      <wp:extent cx="762000" cy="428625"/>
                      <wp:effectExtent l="0" t="0" r="0" b="0"/>
                      <wp:wrapNone/>
                      <wp:docPr id="331493756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57B1B" w14:textId="7887B619" w:rsidR="00B15CE2" w:rsidRPr="003412BA" w:rsidRDefault="00EA3DC1" w:rsidP="00B1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F52A2" id="_x0000_s1028" style="position:absolute;margin-left:-20.25pt;margin-top:8.6pt;width:60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" filled="f" stroked="f" strokeweight="1pt">
                      <v:stroke joinstyle="miter"/>
                      <v:textbox>
                        <w:txbxContent>
                          <w:p w14:paraId="04957B1B" w14:textId="7887B619" w:rsidR="00B15CE2" w:rsidRPr="003412BA" w:rsidRDefault="00EA3DC1" w:rsidP="00B15CE2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7D30E21B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75F245D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4241F048" w14:textId="77777777" w:rsidTr="00DC1D07">
        <w:trPr>
          <w:trHeight w:val="650"/>
        </w:trPr>
        <w:tc>
          <w:tcPr>
            <w:tcW w:w="732" w:type="dxa"/>
          </w:tcPr>
          <w:p w14:paraId="1FCC6282" w14:textId="18C4B475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7EEBD716" w14:textId="2C2A8645" w:rsidR="003D1B71" w:rsidRPr="006B78C3" w:rsidRDefault="00B15CE2" w:rsidP="006D79A8">
            <w:pPr>
              <w:pStyle w:val="af1"/>
              <w:jc w:val="center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766DD65C" wp14:editId="6EC58AB2">
                      <wp:extent cx="338455" cy="346075"/>
                      <wp:effectExtent l="0" t="0" r="4445" b="0"/>
                      <wp:docPr id="1540741803" name="フリーフォーム: 図形 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A05248" id="フリーフォーム: 図形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d8d8d8 [2732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38A75A3C" w14:textId="7F8B6066" w:rsidR="003D1B71" w:rsidRPr="006B78C3" w:rsidRDefault="009C19C2" w:rsidP="00380FD1">
            <w:pPr>
              <w:pStyle w:val="af1"/>
            </w:pPr>
            <w:r w:rsidRPr="0081358A">
              <w:rPr>
                <w:rFonts w:hint="eastAsia"/>
                <w:sz w:val="24"/>
                <w:szCs w:val="21"/>
              </w:rPr>
              <w:t>055-276-2385</w:t>
            </w:r>
          </w:p>
        </w:tc>
        <w:tc>
          <w:tcPr>
            <w:tcW w:w="430" w:type="dxa"/>
            <w:vMerge/>
          </w:tcPr>
          <w:p w14:paraId="073D715D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B32ADC9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4A655395" w14:textId="77777777" w:rsidTr="009D0F6D">
        <w:trPr>
          <w:trHeight w:val="190"/>
        </w:trPr>
        <w:tc>
          <w:tcPr>
            <w:tcW w:w="732" w:type="dxa"/>
          </w:tcPr>
          <w:p w14:paraId="76ABC216" w14:textId="77777777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3641AE38" w14:textId="312D587C" w:rsidR="003D1B71" w:rsidRPr="006B78C3" w:rsidRDefault="00B15CE2" w:rsidP="00B6466C">
            <w:pPr>
              <w:pStyle w:val="af6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074F39" wp14:editId="3473C4C0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117475</wp:posOffset>
                      </wp:positionV>
                      <wp:extent cx="762000" cy="428625"/>
                      <wp:effectExtent l="0" t="0" r="0" b="0"/>
                      <wp:wrapNone/>
                      <wp:docPr id="1320776697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C1C1E" w14:textId="7EBBDF47" w:rsidR="00B15CE2" w:rsidRPr="003412BA" w:rsidRDefault="00EA3DC1" w:rsidP="00B1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r w:rsidR="00B15CE2"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074F39" id="_x0000_s1029" style="position:absolute;margin-left:-19.5pt;margin-top:9.25pt;width:60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" filled="f" stroked="f" strokeweight="1pt">
                      <v:stroke joinstyle="miter"/>
                      <v:textbox>
                        <w:txbxContent>
                          <w:p w14:paraId="47DC1C1E" w14:textId="7EBBDF47" w:rsidR="00B15CE2" w:rsidRPr="003412BA" w:rsidRDefault="00EA3DC1" w:rsidP="00B15CE2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="00B15CE2"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ax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10C5674C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001896FF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018635EB" w14:textId="77777777" w:rsidTr="00DC1D07">
        <w:trPr>
          <w:trHeight w:val="659"/>
        </w:trPr>
        <w:tc>
          <w:tcPr>
            <w:tcW w:w="732" w:type="dxa"/>
          </w:tcPr>
          <w:p w14:paraId="2C4455A5" w14:textId="0C948C34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54966C3D" w14:textId="0A839403" w:rsidR="003D1B71" w:rsidRPr="006B78C3" w:rsidRDefault="003412BA" w:rsidP="006D79A8">
            <w:pPr>
              <w:pStyle w:val="af1"/>
              <w:jc w:val="center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7F65C048" wp14:editId="56408E2F">
                      <wp:extent cx="338455" cy="346075"/>
                      <wp:effectExtent l="0" t="0" r="4445" b="0"/>
                      <wp:docPr id="1943346397" name="フリーフォーム: 図形 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19D08A-7F81-4EEC-970C-E8ECE319DA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291EB6" id="フリーフォーム: 図形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d8d8d8 [2732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29C33D13" w14:textId="54DE059A" w:rsidR="003D1B71" w:rsidRPr="006B78C3" w:rsidRDefault="009C19C2" w:rsidP="00380FD1">
            <w:pPr>
              <w:pStyle w:val="af1"/>
            </w:pPr>
            <w:r w:rsidRPr="0081358A">
              <w:rPr>
                <w:rFonts w:hint="eastAsia"/>
                <w:sz w:val="24"/>
                <w:szCs w:val="21"/>
              </w:rPr>
              <w:t>055-2</w:t>
            </w:r>
            <w:r w:rsidR="0081358A">
              <w:rPr>
                <w:rFonts w:hint="eastAsia"/>
                <w:sz w:val="24"/>
                <w:szCs w:val="21"/>
              </w:rPr>
              <w:t>7</w:t>
            </w:r>
            <w:r w:rsidRPr="0081358A">
              <w:rPr>
                <w:rFonts w:hint="eastAsia"/>
                <w:sz w:val="24"/>
                <w:szCs w:val="21"/>
              </w:rPr>
              <w:t>9-0187</w:t>
            </w:r>
          </w:p>
        </w:tc>
        <w:tc>
          <w:tcPr>
            <w:tcW w:w="430" w:type="dxa"/>
            <w:vMerge/>
          </w:tcPr>
          <w:p w14:paraId="420ABE5F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31360C64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1ADA1A6B" w14:textId="77777777" w:rsidTr="009D0F6D">
        <w:trPr>
          <w:trHeight w:val="181"/>
        </w:trPr>
        <w:tc>
          <w:tcPr>
            <w:tcW w:w="732" w:type="dxa"/>
          </w:tcPr>
          <w:p w14:paraId="14CF26D4" w14:textId="77777777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6A115E2B" w14:textId="5199C4BA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430" w:type="dxa"/>
            <w:vMerge/>
          </w:tcPr>
          <w:p w14:paraId="37568415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0D15DD5E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27D1C9CE" w14:textId="77777777" w:rsidTr="00DC1D07">
        <w:trPr>
          <w:trHeight w:val="659"/>
        </w:trPr>
        <w:tc>
          <w:tcPr>
            <w:tcW w:w="732" w:type="dxa"/>
          </w:tcPr>
          <w:p w14:paraId="3C344859" w14:textId="77777777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3CC85121" w14:textId="194D0425" w:rsidR="003D1B71" w:rsidRPr="006B78C3" w:rsidRDefault="003D1B71" w:rsidP="006D79A8">
            <w:pPr>
              <w:pStyle w:val="af1"/>
              <w:jc w:val="center"/>
              <w:rPr>
                <w:rFonts w:cs="Calibri"/>
                <w:color w:val="666666"/>
              </w:rPr>
            </w:pPr>
          </w:p>
        </w:tc>
        <w:tc>
          <w:tcPr>
            <w:tcW w:w="2351" w:type="dxa"/>
            <w:vAlign w:val="center"/>
          </w:tcPr>
          <w:p w14:paraId="6BDD2DCF" w14:textId="7636D445" w:rsidR="003D1B71" w:rsidRPr="006B78C3" w:rsidRDefault="003D1B71" w:rsidP="00380FD1">
            <w:pPr>
              <w:pStyle w:val="af1"/>
            </w:pPr>
          </w:p>
        </w:tc>
        <w:tc>
          <w:tcPr>
            <w:tcW w:w="430" w:type="dxa"/>
            <w:vMerge/>
          </w:tcPr>
          <w:p w14:paraId="1F3361B3" w14:textId="77777777" w:rsidR="003D1B71" w:rsidRPr="006B78C3" w:rsidRDefault="003D1B71" w:rsidP="00A14C79">
            <w:pPr>
              <w:pStyle w:val="af1"/>
            </w:pPr>
          </w:p>
        </w:tc>
        <w:tc>
          <w:tcPr>
            <w:tcW w:w="6718" w:type="dxa"/>
            <w:vMerge/>
          </w:tcPr>
          <w:p w14:paraId="1137E17A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578F2DA0" w14:textId="77777777" w:rsidTr="009D0F6D">
        <w:trPr>
          <w:trHeight w:val="2550"/>
        </w:trPr>
        <w:tc>
          <w:tcPr>
            <w:tcW w:w="732" w:type="dxa"/>
          </w:tcPr>
          <w:p w14:paraId="3637BE6D" w14:textId="77777777" w:rsidR="003D1B71" w:rsidRPr="006B78C3" w:rsidRDefault="003D1B71" w:rsidP="00222466">
            <w:pPr>
              <w:rPr>
                <w:rFonts w:cs="Calibri"/>
                <w:color w:val="0072C7" w:themeColor="accent2"/>
              </w:rPr>
            </w:pPr>
          </w:p>
        </w:tc>
        <w:tc>
          <w:tcPr>
            <w:tcW w:w="2991" w:type="dxa"/>
            <w:gridSpan w:val="2"/>
          </w:tcPr>
          <w:p w14:paraId="1391263B" w14:textId="21FC2845" w:rsidR="00E31686" w:rsidRPr="00E31686" w:rsidRDefault="00E31686" w:rsidP="00E31686">
            <w:pPr>
              <w:rPr>
                <w:rFonts w:cs="Calibri"/>
              </w:rPr>
            </w:pPr>
          </w:p>
        </w:tc>
        <w:tc>
          <w:tcPr>
            <w:tcW w:w="430" w:type="dxa"/>
          </w:tcPr>
          <w:p w14:paraId="4274559D" w14:textId="77777777" w:rsidR="003D1B71" w:rsidRPr="006B78C3" w:rsidRDefault="003D1B71" w:rsidP="00222466"/>
        </w:tc>
        <w:tc>
          <w:tcPr>
            <w:tcW w:w="6718" w:type="dxa"/>
            <w:vMerge/>
          </w:tcPr>
          <w:p w14:paraId="04053A03" w14:textId="77777777" w:rsidR="003D1B71" w:rsidRPr="006B78C3" w:rsidRDefault="003D1B71" w:rsidP="00222466"/>
        </w:tc>
      </w:tr>
    </w:tbl>
    <w:p w14:paraId="64EEE635" w14:textId="712ACEB2" w:rsidR="009D0F6D" w:rsidRDefault="00D22C42" w:rsidP="0081358A">
      <w:pPr>
        <w:snapToGrid w:val="0"/>
        <w:spacing w:line="0" w:lineRule="atLeast"/>
        <w:rPr>
          <w:b/>
          <w:bCs/>
          <w:outline/>
          <w:color w:val="0D1D51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1030FA" wp14:editId="733E375F">
                <wp:simplePos x="0" y="0"/>
                <wp:positionH relativeFrom="page">
                  <wp:posOffset>-12700</wp:posOffset>
                </wp:positionH>
                <wp:positionV relativeFrom="paragraph">
                  <wp:posOffset>-8816340</wp:posOffset>
                </wp:positionV>
                <wp:extent cx="7771765" cy="262255"/>
                <wp:effectExtent l="0" t="0" r="635" b="4445"/>
                <wp:wrapNone/>
                <wp:docPr id="4" name="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2622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D761E" id="長方形 4" o:spid="_x0000_s1026" style="position:absolute;margin-left:-1pt;margin-top:-694.2pt;width:611.95pt;height:20.6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" fillcolor="#2c567a [3204]" stroked="f">
                <w10:wrap anchorx="page"/>
              </v:rect>
            </w:pict>
          </mc:Fallback>
        </mc:AlternateContent>
      </w:r>
      <w:r w:rsidR="001D419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7594AE" wp14:editId="1BB989B1">
                <wp:simplePos x="0" y="0"/>
                <wp:positionH relativeFrom="column">
                  <wp:posOffset>-1819275</wp:posOffset>
                </wp:positionH>
                <wp:positionV relativeFrom="paragraph">
                  <wp:posOffset>-8401685</wp:posOffset>
                </wp:positionV>
                <wp:extent cx="4063365" cy="3818890"/>
                <wp:effectExtent l="0" t="0" r="0" b="0"/>
                <wp:wrapNone/>
                <wp:docPr id="49770648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365" cy="3818890"/>
                          <a:chOff x="0" y="0"/>
                          <a:chExt cx="4063365" cy="3818890"/>
                        </a:xfrm>
                      </wpg:grpSpPr>
                      <wps:wsp>
                        <wps:cNvPr id="1491057952" name="フリーフォーム: 図形 10"/>
                        <wps:cNvSpPr/>
                        <wps:spPr>
                          <a:xfrm rot="10800000" flipH="1">
                            <a:off x="0" y="0"/>
                            <a:ext cx="4063365" cy="3818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61030191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5275" y="409575"/>
                            <a:ext cx="3225800" cy="303212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9416274" name="フリーフォーム:図形 10"/>
                        <wps:cNvSpPr/>
                        <wps:spPr>
                          <a:xfrm rot="10800000" flipH="1" flipV="1">
                            <a:off x="2714625" y="571500"/>
                            <a:ext cx="549275" cy="5422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26D3C" id="グループ化 1" o:spid="_x0000_s1026" style="position:absolute;margin-left:-143.25pt;margin-top:-661.55pt;width:319.95pt;height:300.7pt;z-index:251674624" coordsize="40633,3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o8FDOZYQeBkIx/IwOZaHciwh8DSQvfPD5FgeyrGEwNNA9s4Pk2N5KMcSAk8D&#10;2Ts/TI7loRxLCDwNZO/8M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klicEngaKRJNjeUCpiAYmEpVj&#10;eZgcywNKRTQwkagcy8PkWB7KsYTA6gXlWB4mx/KAUsltYHIsD+VYQuBVQZ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HA2eyrGEwMtAOJanybE8lWMJgaeB7FieJsfyVI4lBJ4GsmN5mhzLUzmWEHga&#10;yN75aXIsT+VYQuBpIHvn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">
                <v:shape id="フリーフォーム: 図形 10" o:spid="_x0000_s1027" style="position:absolute;width:40633;height:38188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139,3798179;2190150,3807917;2191287,3808382;2367038,3699318;2305639,3713241;2213540,3724379;2209155,3713241;2273477,3707672;2367038,3699318;2526749,3684743;2522998,3685752;2524921,3685395;1380999,3663814;1446052,3679826;1473828,3681218;1551307,3717419;1586392,3724379;1588587,3725077;1596626,3717419;1627325,3725772;1658025,3732733;1718516,3746131;1719424,3745264;1789594,3756403;1823217,3761972;1856841,3764757;1925548,3767541;2019109,3766148;2023170,3766148;2032266,3761275;2052733,3755010;2073564,3754662;2087818,3756401;2091655,3766148;2124364,3766148;2114132,3780071;2108284,3787033;2089279,3795387;2054194,3795387;2008876,3792602;1910930,3789818;1837836,3784249;1773513,3775895;1709190,3766148;1611245,3752225;1535227,3728557;1536107,3727949;1491371,3714634;1451899,3697927;1406582,3684004;1359802,3668688;1380999,3663814;2241537,3633964;2219201,3637211;2064732,3644639;2115593,3650587;2128751,3647803;2219387,3638057;2234302,3635295;2380321,3613791;2304457,3624818;2330490,3625526;2367951,3618913;2657253,3610571;2419312,3670920;2539722,3645367;1131748,3582366;1299864,3650587;1359802,3668688;1405119,3684002;1450438,3697925;1489908,3714633;1481137,3721595;1457747,3717417;1374420,3688180;1333488,3672864;1292555,3656156;1238465,3638057;1191685,3618565;1155138,3600465;1131748,3582366;1200458,3547559;1280860,3586543;1270628,3592112;1177067,3548951;1200458,3547559;903695,3452883;1003103,3505790;1023569,3528067;976789,3504397;941704,3483514;903695,3452883;1078011,3417157;1078025,3417553;1082962,3423245;1083506,3420860;3212927,3325763;3207618,3326184;3119905,3386053;3033654,3430607;2972255,3465413;2938632,3479336;2903547,3493259;2861152,3514144;2828990,3532243;2782210,3550344;2733969,3567051;2720811,3579581;2700345,3586543;2649180,3594897;2583394,3614389;2523458,3632488;2457673,3650589;2375808,3670081;2260320,3688180;2257396,3692357;2201869,3705579;2203307,3706280;2264972,3691597;2266167,3688180;2381657,3670081;2463522,3650589;2529306,3632488;2589244,3614389;2655027,3594897;2706194,3586543;2671557,3606336;2672570,3606035;2709118,3585150;2729584,3578189;2730947,3577830;2739816,3568443;2788059,3551735;2834839,3533636;2867001,3515536;2909395,3494652;2944480,3480729;2968539,3470767;2981027,3462629;3042426,3427822;3128677,3383269;706092,3306509;711642,3311043;713537,3311963;3222739,3270163;3222237,3270492;3222237,3270890;3224560,3271206;3225161,3270492;3254321,3249381;3245690,3255059;3244164,3256569;3250082,3252962;586727,3179251;641940,3241164;598161,3191131;3357827,3179211;3357697,3179254;3356730,3185563;3333340,3210624;3305563,3239862;3307238,3239495;3333340,3212016;3356730,3186955;3357827,3179211;729614,3147858;732509,3151216;732654,3150755;513374,3115947;551383,3139617;553249,3141710;570569,3145360;609856,3179993;663947,3221761;687337,3252392;700493,3267708;756044,3312261;739965,3324791;688230,3270044;685876,3270492;734834,3322300;739965,3324791;756046,3312261;894924,3416682;867149,3425036;877381,3431998;836449,3433390;810135,3416682;785284,3398583;723885,3349852;666871,3301123;614243,3252392;589392,3228724;566002,3203662;574773,3192524;604010,3217585;636172,3241253;675642,3281631;678997,3284371;636172,3241253;605472,3217585;576234,3192524;544073,3154931;513374,3115947;3733895,2894574;3733154,2894876;3717187,2931372;3718547,2720148;3679806,2773443;3660801,2806858;3641797,2837489;3596478,2894574;3557008,2951657;3521923,2997603;3518998,2999306;3516603,3002684;3520460,3000388;3555545,2954443;3595017,2897358;3640335,2840275;3659340,2809644;3678343,2776229;3717815,2721929;3869850,2701046;3850845,2755344;3817223,2813821;3783599,2873690;3752900,2911281;3773366,2872297;3790909,2833313;3804065,2812429;3821608,2784583;3837689,2756737;3869850,2701046;3775227,2581699;3739742,2641176;3739090,2642606;3774827,2582700;3794688,2446988;3752039,2557965;3662325,2732618;3649190,2752396;3649106,2752560;3618406,2802682;3587707,2856982;3552622,2898751;3523384,2946089;3350882,3131263;3293868,3177209;3288398,3181171;3286039,3183445;3262198,3201955;3242703,3223154;3171070,3274670;3159846,3281423;3129359,3305093;3124958,3307816;3118443,3313654;3061430,3349854;3004416,3383269;2997890,3386419;2959287,3410299;2947321,3416048;2935708,3423644;2896237,3444529;2859358,3458305;2777162,3497790;2584321,3566290;2449942,3599197;2558543,3579581;2579010,3575403;2644793,3553127;2685726,3540597;2751511,3508573;2826067,3483512;2873834,3465672;2894776,3454275;2913778,3448707;2940093,3434783;2947007,3430206;2964946,3413899;3004416,3391622;3049321,3370658;3065815,3360991;3122829,3324791;3147680,3302514;3175457,3285807;3247088,3234293;3298255,3188346;3355267,3142401;3527769,2957226;3551509,2918790;3552622,2915457;3590631,2859766;3602326,2843058;3617876,2822516;3622792,2813821;3653491,2763698;3713429,2645353;3771904,2518655;3789081,2467139;3954638,2323734;3950253,2326519;3950253,2326519;3968446,2241218;3967922,2243681;3972181,2248550;3985338,2262473;3994109,2256904;3994330,2255835;3988262,2259689;3973643,2247157;3955416,2083058;3954395,2083112;3952546,2083210;3953177,2089829;3951716,2124637;3945868,2145521;3910783,2198428;3902012,2244374;3893241,2259689;3878622,2326519;3862540,2379426;3844998,2430941;3834765,2471317;3823070,2513086;3832397,2499269;3840613,2469924;3847921,2428155;3865464,2376641;3881545,2323734;3896164,2256904;3904936,2241588;3913707,2195643;3948792,2142736;3925402,2249942;3907859,2339048;3868388,2453216;3860580,2464784;3857242,2482107;3846460,2511694;3805528,2596623;3786523,2641176;3774827,2664846;3760209,2689907;3720739,2756737;3678343,2822174;3624255,2909889;3564317,2996212;3524847,3044941;3482451,3092279;3467833,3111771;3451753,3131263;3426900,3150755;3386254,3193616;3387429,3198093;3345035,3239862;3299716,3270492;3263169,3298338;3228548,3322435;3233932,3322008;3271941,3295554;3308489,3267708;3353806,3237077;3396201,3195309;3394739,3189739;3435671,3146579;3460524,3127087;3476604,3107595;3491223,3088103;3533618,3040765;3573088,2992034;3633026,2905712;3687115,2817998;3729510,2752560;3768980,2685730;3783599,2660669;3795294,2637000;3814299,2592447;3855232,2507516;3871312,2450433;3910783,2336265;3928326,2247159;3951716,2139951;3956989,2121120;3953177,2120459;3954638,2085653;3986799,2053629;3969777,2121183;3969779,2121183;3986801,2053631;3999957,2039706;3991186,2057807;3989177,2095746;3988262,2131598;3973643,2174439;3973643,2179333;3991186,2131598;3994109,2057806;4000925,2043742;3937095,1979837;3927517,2001402;3923939,2032746;3919327,2018104;3917641,2020171;3922478,2035530;3919554,2057807;3925402,2075906;3929934,2075666;3926863,2066159;3929787,2043883;3937095,1979837;4059895,1942246;4062819,1943638;4061356,2002114;4062819,2042491;4058432,2116282;4054047,2158051;4040890,2219311;4036505,2270827;4014576,2365503;3994109,2447647;3957563,2462963;3960487,2454609;3966335,2396133;3988262,2334872;4005805,2325127;4005805,2325126;4024810,2219311;4035042,2169189;4043813,2117675;4051124,2068944;4054047,2022999;4055508,1984015;4058432,1963130;4059895,1942246;205893,1296688;206620,1297034;206689,1296840;294092,1097126;261931,1154209;235617,1175094;235554,1176427;233009,1229728;233083,1229600;235617,1176486;261931,1155601;294092,1098517;295188,1099213;295736,1098169;311633,975996;291167,989919;260468,1051179;267491,1056531;267720,1055591;261931,1051179;292629,989919;310752,977590;424198,896636;422352,898043;414514,926744;409580,941189;275087,1175094;256081,1232177;238539,1290654;200530,1413175;175679,1496713;163984,1559367;158136,1591389;153750,1623412;140594,1709734;136207,1762641;143517,1818333;146943,1787987;146441,1777956;152289,1719479;165445,1633157;175880,1621231;191033,1524652;190298,1507851;204740,1468418;213333,1435312;210764,1441021;201993,1438237;180064,1498106;181526,1531521;171292,1595566;169831,1606705;155213,1623412;159597,1591389;165445,1559367;177140,1496713;201993,1413175;240002,1290654;257544,1232177;276548,1175094;411041,941189;424198,896636;450514,757407;450512,757407;457821,762976;457821,762974;713933,559182;713652,559396;712799,560315;700860,572231;697841,576413;695869,578536;687337,590332;598163,690577;573310,718422;548459,747660;438567,863339;549920,746268;574771,717029;599624,689184;688798,588939;697841,576413;712799,560315;751043,463175;738425,467361;729041,470679;726808,473378;710727,487301;669794,512362;642019,541601;615706,570838;598163,586154;597567,585444;580986,604429;552844,637670;507526,685007;514835,693360;514975,693243;508987,686399;554305,639061;599624,586154;617167,570840;643480,541601;671255,512363;712188,487302;728269,473379;745812,467114;751350,465477;2868462,211628;2943017,243650;2975178,268712;2903547,235297;2868462,211628;2625790,109990;2684265,122520;2766130,161504;2625790,109990;1745740,100767;1715039,104421;1649254,112775;1584931,126698;1557156,135052;1524995,143405;1454619,156573;1441667,161506;1352493,190743;1264780,224158;1203381,250612;1162449,265927;1061578,310480;1013337,339719;966557,368957;892000,421864;821830,474771;754672,530568;760431,537425;774684,528113;786817,519501;830601,483124;900771,430217;975326,377310;1022107,348071;1070349,318834;1171218,274281;1210690,254789;1272089,228334;1359802,194919;1448976,165682;1486435,158674;1504530,152785;1750826,102180;2268543,70832;2299790,73791;2342185,87714;2310024,83537;2242777,71006;2268543,70832;2438669,59868;2498605,64044;2571699,91890;2481063,76575;2438669,59868;1949671,59520;1780823,68222;1663873,83536;1608321,97459;1560078,114166;1492832,122520;1238465,215804;1146367,254789;1118591,264534;1093740,277065;1046959,300734;973865,336933;918314,378702;757507,498439;723902,526270;691025,554860;691722,555524;438817,838158;387651,904988;364261,945365;340871,982956;297014,1060925;249308,1132521;248773,1134717;232691,1176486;220996,1195978;218073,1198762;205099,1239835;201993,1264201;199069,1299007;178603,1356092;159597,1413175;139131,1496713;127436,1573290;120127,1649865;130360,1596958;131308,1592592;133284,1571897;144979,1495321;148641,1496485;148958,1495191;144980,1493928;165446,1410391;184450,1353306;204823,1296484;203455,1296223;206379,1261416;222459,1195978;234154,1176486;234547,1175468;250235,1134717;298477,1062318;342333,984349;365723,946758;389113,906381;440280,839551;693184,556917;760431,498440;921238,378703;976789,336935;1049883,300735;1096663,277065;1121516,264535;1149291,254789;1241390,215804;1495757,122522;1563004,114168;1611245,97460;1666796,83537;1783747,68222;1952594,60042;2088309,64379;2155064,0;2223772,4176;2293942,11138;2340722,22277;2371423,36200;2409432,29237;2466444,41769;2501529,51514;2500068,52907;2498605,62652;2438669,58476;2418203,52907;2397736,48729;2358265,40376;2318795,32022;2277862,26453;2232545,26453;2195997,26453;2138984,26453;2136306,25639;2111208,37591;2119979,51514;2207692,68222;2168660,68871;2169318,68919;2210616,68222;2245701,72399;2312947,84929;2345109,89107;2399199,100245;2454751,111383;2508839,123913;2562930,139229;2589244,146190;2615557,154544;2615897,154839;2634767,157938;2680496,174122;2686883,183340;2688651,183782;2729584,199097;2764669,213020;2799754,228336;2826068,242259;2843611,250612;2862614,260358;2926937,295166;3008802,345288;3051198,373134;3052425,373969;3074090,386505;3899088,1864278;3898471,1875929;3915168,1878201;3931248,1889339;3938558,1926930;3966333,1971483;3978030,1972496;3978030,1961738;3989913,1930298;3989723,1924147;4001418,1886554;4017500,1886554;4042351,1871240;4045275,1932501;4037966,1961738;4029195,1989584;4024808,2035530;4023347,2059199;4020423,2082868;4014191,2086827;4014576,2088436;4020548,2084644;4023347,2061983;4024808,2038315;4029195,1992369;4037966,1964523;4045275,1935285;4056970,1943639;4055508,1964523;4052585,1985408;4051122,2024392;4048198,2070337;4040890,2119068;4032118,2170582;4021884,2220704;4002881,2326519;3985338,2336265;3963409,2397526;3957562,2456002;3954638,2464356;3929787,2528402;3922477,2533971;3891778,2602192;3923939,2533971;3931248,2528402;3884468,2655099;3859617,2667631;3854463,2677449;3855232,2678768;3861079,2667629;3885930,2655099;3868388,2702437;3836226,2758129;3820147,2785975;3802604,2813821;3789446,2834704;3770443,2875081;3749976,2914066;3717815,2955834;3685654,2994819;3686993,2992190;3650567,3039372;3571625,3121518;3556084,3144291;3571625,3122909;3650567,3040763;3590631,3127086;3559748,3157891;3534956,3175248;3533617,3177209;3518117,3188566;3517537,3192524;3448827,3259354;3375733,3323399;3372354,3325735;3347959,3355421;3289483,3397190;3234831,3436228;3234635,3436455;3289483,3398583;3347959,3356814;3299716,3402759;3260428,3427125;3233250,3438057;3232469,3438960;3203232,3457059;3192215,3461923;3164494,3483340;3137448,3501613;3096515,3526674;3083359,3528067;3068736,3534257;3066463,3535902;3084820,3529459;3097978,3528067;3045350,3565658;3011726,3582367;2978104,3597682;2954354,3601074;2950327,3603251;2839224,3649196;2833559,3650422;2799754,3671472;2818758,3677041;2748588,3706280;2754435,3686788;2731045,3695142;2709118,3702103;2663799,3716026;2657744,3709104;2636022,3713241;2609708,3718810;2555620,3731342;2553836,3732131;2605323,3720202;2631637,3714633;2653565,3710456;2662336,3717417;2707655,3703494;2729582,3696534;2752973,3688180;2747125,3707672;2685726,3735518;2682716,3734715;2640409,3750832;2605323,3760579;2552696,3773109;2530951,3771369;2485469,3779798;2483987,3782856;2362651,3805132;2334875,3798170;2311485,3798170;2270552,3810701;2234006,3813486;2197458,3814878;2193488,3813258;2160181,3818881;2119979,3812093;2121442,3810701;2128751,3800955;2095128,3796779;2111208,3788425;2159451,3787032;2206231,3785640;2273476,3787032;2320256,3782856;2407969,3764755;2466444,3752225;2510300,3750832;2513352,3749483;2470830,3750834;2412355,3763364;2324642,3781464;2277862,3785640;2210616,3784249;2163836,3785640;2115593,3787033;2117056,3781464;2127288,3767541;2577547,3696534;2883081,3586543;2963483,3546166;3008802,3523889;3055583,3500221;3143295,3450099;3213466,3398583;3345035,3301123;3381581,3273277;3416666,3244039;3469294,3198093;3491223,3163287;3522721,3135787;3522974,3134059;3492685,3160502;3470756,3195309;3418129,3241255;3383044,3270492;3346497,3298338;3214928,3395799;3144758,3447314;3057045,3497437;3010265,3521105;2964946,3543381;2884543,3583759;2579010,3693749;2128751,3764757;2095128,3764757;2090742,3753618;2055657,3752225;2023495,3764757;1929935,3766148;1861227,3763364;1827603,3760579;1793981,3755010;1814235,3734435;1810061,3735518;1734599,3722209;1731119,3722988;1586394,3697927;1529380,3686788;1479676,3678434;1419740,3651980;1345183,3625527;1267704,3596289;1280860,3586543;1334950,3596289;1358341,3615781;1438743,3638057;1598089,3677041;1637559,3684004;1679954,3690964;1726734,3700711;1778286,3711328;1782284,3710456;1830527,3717419;1831988,3714634;1902158,3717419;1913853,3718810;2022033,3718810;2100974,3721595;2194534,3714634;2206229,3714634;2210616,3725772;2302714,3714634;2364112,3700711;2399198,3695142;2421127,3692357;2469368,3681219;2508839,3672865;2548309,3663119;2620710,3651185;2630176,3647804;2554158,3660334;2514687,3670081;2475217,3678434;2426974,3689573;2405047,3692357;2369962,3697927;2274939,3706280;2210616,3711849;2198921,3711849;2105360,3718810;2026419,3716026;1918240,3716026;1906545,3714634;1861227,3696534;1836375,3711849;1836312,3711969;1856841,3699318;1902160,3717417;1831990,3714633;1832542,3714292;1786671,3707672;1732582,3696534;1685802,3686788;1643406,3679826;1603936,3672865;1444591,3633881;1364188,3611604;1340798,3592112;1286708,3582366;1206305,3543381;1182915,3544774;1099587,3504397;1084968,3479336;1087892,3477944;1139059,3504397;1190224,3530852;1204842,3522498;1144906,3484905;1095202,3464022;1026493,3426429;968018,3390229;875920,3352638;840835,3324792;848144,3322008;883229,3331753;810135,3259354;769202,3227332;731193,3195309;682952,3157717;612782,3083925;607967,3069594;593777,3056079;545535,3005957;539688,2980896;520683,2955834;518419,2952453;495830,2937734;451973,2877866;427122,2822174;424198,2822174;390576,2760914;358415,2699653;324791,2628647;294092,2556247;324791,2604977;355491,2666238;365723,2699653;369953,2705560;364747,2679782;351172,2656317;329074,2608992;302862,2567384;270700,2483847;243146,2398212;234099,2373248;194692,2223439;177264,2114686;177140,2117675;178603,2139951;185911,2191467;194683,2244374;180064,2198428;169831,2139951;158136,2139951;150826,2087044;140594,2053629;131822,2021607;106970,1996546;99661,1996546;92351,1961738;89427,1917185;95275,1854532;98198,1832256;103177,1816976;100757,1782133;104046,1730618;109893,1720177;109893,1713910;98198,1734795;87966,1720872;68961,1695811;65489,1675971;64576,1677711;58728,1733402;54342,1789094;49957,1832256;49957,1921361;51418,1967307;54342,2013252;41186,2056414;38262,2056414;29491,1972876;29491,1886554;36799,1819724;49951,1832248;38262,1818333;35338,1768210;38262,1691634;39723,1670750;44110,1635942;61652,1573290;70393,1531668;67500,1521774;57266,1577466;39723,1640120;35338,1674926;33876,1695811;30952,1772386;33876,1822509;26567,1889339;26567,1975661;35338,2059199;38262,2059199;57266,2138560;67500,2203997;89427,2270827;123964,2414538;126979,2442079;133285,2442079;165446,2515870;177141,2553463;155213,2521439;131822,2471317;130361,2485240;117643,2447691;108432,2449040;98198,2417018;63113,2340441;41186,2272220;39723,2215135;29491,2148305;22181,2081475;6101,2032746;16333,1773780;26567,1706950;17796,1670750;35338,1570505;39723,1546835;51418,1466082;82119,1407606;74808,1486967;82115,1473365;86503,1440847;87966,1404822;101122,1358875;121589,1289261;146441,1218254;148303,1216259;159599,1159778;175679,1119401;194684,1085986;232693,1016371;263392,953719;307248,872966;339409,838158;365723,789429;387652,758798;411042,747660;416890,739306;440280,694753;485597,644630;486831,665580;483525,674385;530915,627923;554305,598685;585005,570840;587651,573639;586468,572231;624477,536032;662486,502617;703418,460848;760431,420471;821830,377310;858540,352919;883229,331364;927085,306303;973865,282634;980058,279601;995977,264709;1022108,246435;1050798,232512;1071094,228062;1074734,225550;1472366,72398;1487120,69343;1527917,55690;1556059,50295;1570733,50177;1576160,48729;1909469,6961;2004125,6613;2105360,8352;2107245,9699;2156527,4176;2201845,11137;2247164,19491;2270544,24553;2245701,18099;2200382,9745;2155064,2785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8" style="position:absolute;left:2952;top:4095;width:32258;height:3032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3778,3015681;1738703,3023413;1739606,3023782;1879130,2937187;1830387,2948242;1757272,2957085;1753791,2948242;1804855,2943820;1879130,2937187;2005919,2925615;2002944,2926416;2004469,2926133;1096339,2908998;1147983,2921711;1170034,2922816;1231543,2951559;1259396,2957085;1261138,2957639;1267520,2951559;1291891,2958191;1316263,2963718;1364284,2974356;1365006,2973668;1420713,2982511;1447405,2986933;1474098,2989144;1528643,2991355;1602918,2990249;1606142,2990249;1613364,2986380;1629611,2981405;1646149,2981129;1657464,2982510;1660511,2990249;1686478,2990249;1678354,3001303;1673712,3006831;1658624,3013464;1630771,3013464;1594795,3011253;1517037,3009042;1459010,3004620;1407946,2997988;1356882,2990249;1279126,2979194;1218777,2960402;1219475,2959919;1183961,2949348;1152625,2936082;1116649,2925028;1079511,2912867;1096339,2908998;1779497,2885298;1761766,2887875;1639137,2893773;1679514,2898496;1689960,2896285;1761914,2888547;1773754,2886354;1889675,2869281;1829449,2878036;1850116,2878598;1879855,2873347;2109524,2866724;1920628,2914639;2016220,2894351;898466,2844329;1031928,2898496;1079511,2912867;1115488,2925027;1151465,2936081;1182799,2949347;1175836,2954874;1157267,2951558;1091117,2928344;1058621,2916183;1026126,2902918;983185,2888547;946048,2873071;917034,2858699;898466,2844329;953012,2816693;1016842,2847646;1008718,2852068;934443,2817798;953012,2816693;717420,2741523;796337,2783530;812585,2801217;775448,2782424;747594,2765843;717420,2741523;855805,2713157;855816,2713471;859736,2717990;860167,2716097;2550659,2640592;2546445,2640926;2476812,2688461;2408339,2723835;2359596,2751471;2332904,2762526;2305051,2773580;2271394,2790163;2245862,2804533;2208724,2818904;2170427,2832170;2159981,2842118;2143734,2847646;2103115,2854279;2050890,2869755;2003308,2884125;1951083,2898497;1886092,2913973;1794409,2928344;1792088,2931661;1748006,2942158;1749148,2942715;1798102,2931057;1799051,2928344;1890735,2913973;1955726,2898497;2007950,2884125;2055533,2869755;2107757,2854279;2148377,2847646;2120880,2863362;2121684,2863122;2150698,2846540;2166946,2841013;2168028,2840728;2175069,2833275;2213368,2820009;2250505,2805639;2276037,2791267;2309693,2774686;2337546,2763632;2356646,2755722;2366560,2749260;2415303,2721625;2483775,2686250;560548,2625304;564954,2628905;566457,2629635;2558447,2596447;2558050,2596708;2558050,2597023;2559895,2597274;2560371,2596708;2583520,2579946;2576669,2584454;2575458,2585653;2580156,2582789;465788,2524264;509617,2573418;474865,2533696;2665692,2524232;2665588,2524267;2664821,2529276;2646252,2549174;2624201,2572388;2625530,2572095;2646252,2550279;2664821,2530381;2665692,2524232;579222,2499340;581520,2502003;581635,2501639;407554,2474002;437728,2492795;439210,2494457;452960,2497355;484149,2524853;527090,2558016;545659,2582336;556103,2594497;600204,2629871;587439,2639820;546368,2596351;544499,2596708;544499,2596708;583365,2637842;587439,2639820;600205,2629871;710457,2712780;688407,2719412;696530,2724940;664035,2726045;643145,2712780;623416,2698409;574673,2659718;529411,2621028;487631,2582336;467903,2563544;449334,2543646;456297,2534802;479508,2554701;505040,2573493;536374,2605551;539038,2607727;505040,2573493;480668,2554701;457457,2534802;431925,2504955;407554,2474002;2964242,2298236;2963654,2298476;2950977,2327453;2952058,2159745;2921303,2202061;2906215,2228591;2891128,2252911;2855151,2298236;2823816,2343559;2795963,2380039;2793640,2381391;2791739,2384073;2794802,2382250;2822655,2345771;2853991,2300446;2889967,2255123;2905055,2230804;2920141,2204273;2951477,2161159;3044756,2155908;3035036,2176636;3014146,2216432;3035036,2176636;3044756,2155908;3072174,2144578;3057086,2187690;3030394,2234119;3003701,2281654;2979330,2311501;2995578,2280548;3009504,2249596;3019949,2233014;3033875,2210905;3046642,2188796;3072174,2144578;2997054,2049819;2968884,2097043;2968367,2098178;2996738,2050614;3012504,1942861;2978646,2030975;2907425,2169646;2896996,2185349;2896930,2185479;2872558,2225276;2848187,2268389;2820334,2301552;2797123,2339138;2660178,2486163;2614916,2522643;2610574,2525787;2608700,2527594;2589774,2542290;2574298,2559122;2517430,2600025;2508520,2605385;2484317,2624180;2480822,2626342;2475651,2630977;2430390,2659719;2385128,2686250;2379948,2688751;2349301,2707711;2339800,2712276;2330583,2718308;2299247,2734890;2269971,2745826;2204716,2777178;2051626,2831565;1944945,2857693;2031161,2842118;2047409,2838801;2099633,2821114;2132128,2811166;2184354,2785740;2243541,2765841;2281462,2751677;2298087,2742628;2313173,2738207;2334064,2727151;2339553,2723517;2353794,2710570;2385128,2692883;2420776,2676238;2433871,2668562;2479133,2639820;2498862,2622133;2520913,2608867;2577779,2567966;2618399,2531485;2663659,2495006;2800604,2347980;2819451,2317463;2820334,2314817;2850508,2270599;2859793,2257333;2872138,2241024;2876040,2234119;2900411,2194323;2947995,2100359;2994416,1999763;3008053,1958861;3139484,1845000;3136003,1847211;3136003,1847211;3150447,1779484;3150030,1781440;3153411,1785306;3163857,1796360;3170820,1791938;3170995,1791090;3166178,1794149;3154572,1784199;3140102,1653908;3139292,1653951;3137824,1654029;3138324,1659284;3137165,1686921;3132522,1703502;3104669,1745509;3097706,1781990;3090743,1794149;3079137,1847211;3066370,1889218;3052444,1930120;3044321,1962178;3035036,1995342;3042441,1984371;3048963,1961072;3054765,1927908;3068692,1887007;3081458,1845000;3093064,1791938;3100027,1779778;3106990,1743298;3134843,1701291;3116275,1786410;3102348,1857159;3071013,1947806;3064813,1956991;3062163,1970745;3053605,1994237;3021110,2061669;3006022,2097043;2996738,2115836;2985132,2135735;2953798,2188796;2920141,2240752;2877202,2310396;2829619,2378934;2798284,2417624;2764628,2455210;2753022,2470686;2740257,2486163;2720527,2501639;2688259,2535669;2689192,2539224;2655536,2572388;2619559,2596708;2590546,2618817;2563060,2637949;2567335,2637610;2597509,2616606;2626523,2594497;2662500,2570177;2696156,2537013;2694995,2532592;2727490,2498323;2747220,2482847;2759986,2467370;2771591,2451894;2805248,2414309;2836582,2375617;2884165,2307079;2927105,2237436;2960761,2185479;2992095,2132418;3003701,2112520;3012985,2093727;3028073,2058353;3060568,1990920;3073334,1945597;3104669,1854950;3118596,1784201;3137165,1699080;3141351,1684128;3138324,1683604;3139484,1655968;3165016,1630542;3151502,1684178;3151503,1684178;3165018,1630543;3175462,1619488;3168499,1633859;3168499,1633859;3166903,1663982;3166178,1692447;3154572,1726463;3154572,1730349;3168499,1692447;3170820,1633858;3176231,1622692;3125558,1571953;3117952,1589076;3115114,1613961;3111452,1602335;3110113,1603976;3113954,1616172;3111632,1633859;3116275,1648229;3119873,1648039;3117435,1640491;3119756,1622803;3125558,1571953;3223045,1542106;3225366,1543211;3224205,1589640;3225366,1621699;3221884,1680287;3218403,1713451;3207957,1762090;3204476,1802993;3187068,1878164;3170820,1943385;3141807,1955545;3144128,1948913;3148770,1902483;3166178,1853844;3180104,1846106;3180104,1846105;3195192,1762090;3203315,1722294;3210278,1681393;3216082,1642702;3218403,1606222;3219563,1575270;3221884,1558687;3223045,1542106;163453,1029545;164030,1029820;164085,1029666;233472,871097;207940,916420;187050,933002;187000,934061;184980,976380;185037,976279;187050,934107;207940,917525;233472,872202;234342,872754;234777,871925;247397,774922;231150,785976;206779,834616;212354,838865;212536,838119;207940,834616;232311,785976;246698,776188;336760,711912;335294,713029;329072,735817;325155,747286;218384,933002;203296,978325;189370,1024754;159196,1122034;139467,1188361;130182,1238107;125540,1263532;122058,1288958;111614,1357496;108131,1399503;113935,1443721;116654,1419628;116256,1411663;120898,1365233;131342,1296695;139626,1287226;151656,1210544;151072,1197205;162538,1165897;169360,1139610;167320,1144143;160357,1141932;142948,1189467;144109,1215998;135985,1266849;134825,1275692;123219,1288958;126700,1263532;131342,1238107;140627,1188361;160357,1122034;190531,1024754;204458,978325;219544,933002;326315,747286;336760,711912;357651,601366;357650,601366;363452,605788;363452,605787;566773,443980;566550,444149;565874,444877;556393,454340;553997,457662;552432,459346;545659,468712;474866,548305;455136,570414;435407,593628;348204,685435;436567,592523;456296,569308;476026,547199;546819,467606;553997,457662;565874,444877;596233,367752;586217,371076;578767,373710;576994,375853;564228,386907;531732,406805;509682,430021;488793,453234;474866,465395;474392,464831;461229,479905;438888,506297;402912,543883;408714,550514;408825,550421;404072,544988;440048,507402;476026,465395;489953,453236;510842,430021;532892,406807;565388,386908;578154,375854;592081,370880;596477,369580;2277197,168029;2336385,193454;2361917,213352;2305051,186821;2277197,168029;2084546,87330;2130968,97279;2195959,128231;2084546,87330;1385897,80007;1361525,82908;1309300,89541;1258236,100596;1236186,107228;1210654,113861;1154784,124316;1144502,128233;1073709,151446;1004076,177977;955333,198981;922838,211141;842759,246515;804462,269730;767324,292944;708136,334952;652429,376959;599115,421260;603686,426705;615002,419312;624632,412474;659393,383592;715099,341584;774286,299577;811424,276362;849723,253148;929800,217774;961135,202297;1009878,181293;1079511,154762;1150304,131548;1180042,125984;1194407,121308;1389935,81129;1800936,56239;1825743,58588;1859400,69643;1833868,66327;1780483,56378;1800936,56239;1935996,47534;1983578,50850;2041605,72959;1969651,60799;1935996,47534;1547793,47258;1413749,54167;1320905,66326;1276805,77381;1238506,90646;1185121,97279;983185,171345;910071,202297;888020,210035;868291,219985;831154,238777;773126,267518;729026,300682;601365,395751;574687,417848;548587,440548;549140,441075;348366,665481;307746,718543;289177,750602;270608,780448;235792,842354;197920,899199;197494,900943;184728,934107;175443,949583;173122,951794;162823,984405;160357,1003751;158036,1031387;141788,1076711;126700,1122034;110453,1188361;101168,1249162;95366,1309961;103489,1267954;104242,1264487;105810,1248056;115095,1187256;118002,1188180;118254,1187153;115096,1186150;131344,1119823;146430,1074499;162604,1029384;161518,1029176;163839,1001540;176604,949583;185889,934107;186201,933299;198655,900943;236953,843460;271769,781554;290338,751708;308907,719649;349527,666587;550301,442181;603686,395752;731347,300683;775448,267520;833475,238778;870612,219985;890342,210036;912392,202297;985507,171345;1187443,97280;1240828,90647;1279126,77382;1323226,66327;1416070,54167;1550114,47672;1657854,51115;1710850,0;1765395,3316;1821101,8844;1858239,17687;1882611,28742;1912785,23214;1958046,33164;1985899,40901;1984739,42007;1983578,49745;1935996,46429;1919748,42007;1903501,38690;1872165,32058;1840831,25425;1808336,21003;1772359,21003;1743345,21003;1698084,21003;1695958,20357;1676033,29847;1682997,40901;1752629,54167;1721642,54682;1722165,54720;1754951,54167;1782804,57484;1836189,67432;1861721,70749;1904662,79593;1948763,88436;1991702,98385;2034643,110545;2055533,116072;2076423,122705;2076692,122939;2091673,125400;2127976,138249;2133047,145568;2134451,145920;2166946,158079;2194799,169134;2222652,181294;2243542,192349;2257469,198981;2272555,206719;2323619,234356;2388610,274152;2422267,296261;2423240,296924;2440441,306877;3095385,1480201;3094894,1489452;3108150,1491255;3120916,1500099;3126719,1529945;3148769,1565320;3158054,1566124;3158054,1557582;3167489,1532619;3167338,1527736;3176622,1497888;3189389,1497888;3209117,1485728;3211438,1534368;3205636,1557582;3198673,1579691;3195191,1616172;3194031,1634964;3191710,1653757;3186760,1656900;3187068,1658178;3191808,1655167;3194031,1637175;3195191,1618383;3198673,1581902;3205636,1559793;3211438,1536579;3220723,1543212;3219563,1559793;3217242,1576376;3216081,1607328;3213760,1643808;3207957,1682499;3200994,1723400;3192870,1763196;3177783,1847211;3163857,1854950;3146448,1903590;3141806,1950019;3139484,1956651;3119756,2007502;3113952,2011924;3089581,2066090;3115114,2011924;3120916,2007502;3083778,2108098;3064049,2118047;3059958,2125843;3060568,2126890;3065211,2118046;3084939,2108098;3071013,2145683;3045481,2189901;3032715,2212010;3018789,2234119;3008343,2250701;2993257,2282759;2977009,2313712;2951477,2346875;2925945,2377828;2927008,2375741;2898090,2413203;2835421,2478425;2823082,2496507;2835421,2479530;2898090,2414308;2850508,2482846;2825991,2507304;2806309,2521086;2805246,2522643;2792942,2531660;2792481,2534802;2737935,2587864;2679907,2638715;2677223,2640570;2657857,2664140;2611435,2697303;2568047,2728299;2567893,2728479;2611435,2698409;2657857,2665246;2619559,2701725;2588369,2721071;2566794,2729751;2566173,2730468;2542962,2744838;2534215,2748700;2512209,2765705;2490738,2780213;2458243,2800111;2447799,2801217;2436188,2806132;2434384,2807437;2448959,2802322;2459404,2801217;2417624,2831064;2390931,2844330;2364239,2856490;2345385,2859183;2342188,2860912;2253986,2897391;2249489,2898365;2222652,2915078;2237739,2919500;2182032,2942715;2186675,2927239;2168106,2933871;2150698,2939398;2114721,2950453;2109914,2944957;2092670,2948242;2071780,2952664;2028840,2962613;2027424,2963240;2068299,2953768;2089189,2949347;2106596,2946031;2113559,2951558;2149537,2940503;2166945,2934976;2185513,2928344;2180871,2943820;2132128,2965929;2129739,2965292;2096152,2978088;2068299,2985827;2026519,2995776;2009256,2994395;1973150,3001086;1971973,3003514;1875648,3021202;1853597,3015674;1835028,3015674;1802532,3025623;1773519,3027834;1744505,3028939;1741353,3027653;1714912,3032118;1682997,3026728;1684158,3025623;1689960,3017885;1663268,3014569;1676033,3007936;1714332,3006830;1751470,3005725;1804854,3006830;1841991,3003514;1911624,2989143;1958046,2979194;1992862,2978088;1995285,2977017;1961528,2978090;1915106,2988038;1845473,3002410;1808336,3005725;1754951,3004620;1717813,3005725;1679514,3006831;1680675,3002410;1688799,2991355;2046248,2934976;2288803,2847646;2352632,2815587;2388610,2797900;2425748,2779108;2495381,2739312;2551087,2698409;2655536,2621028;2684549,2598919;2712403,2575705;2754182,2539224;2771591,2511589;2796597,2489755;2796798,2488383;2772752,2509378;2755343,2537013;2713564,2573494;2685711,2596708;2656697,2618817;2552248,2696199;2496542,2737101;2426909,2776897;2389771,2795689;2353794,2813377;2289964,2845435;2047409,2932765;1689960,2989144;1663268,2989144;1659786,2980300;1631932,2979194;1606400,2989144;1532125,2990249;1477580,2988038;1450887,2985827;1424195,2981405;1440273,2965069;1436960,2965929;1377053,2955362;1374291,2955980;1259397,2936082;1214135,2927239;1174676,2920606;1127094,2899602;1067906,2878599;1006397,2855384;1016842,2847646;1059783,2855384;1078351,2870860;1142181,2888547;1268681,2919500;1300015,2925028;1333672,2930554;1370810,2938293;1411735,2946723;1414909,2946031;1453208,2951559;1454368,2949348;1510074,2951559;1519359,2952664;1605239,2952664;1667909,2954874;1742184,2949348;1751468,2949348;1754951,2958191;1828064,2949348;1876808,2938293;1904661,2933871;1922070,2931661;1960367,2922817;1991702,2916184;2023037,2908445;2080513,2898970;2088029,2896286;2027680,2906235;1996345,2913973;1965010,2920606;1926712,2929450;1909304,2931661;1881451,2936082;1806015,2942715;1754951,2947137;1745666,2947137;1671391,2952664;1608721,2950453;1522841,2950453;1513556,2949348;1477580,2934976;1457850,2947137;1457800,2947232;1474098,2937187;1510075,2951558;1454369,2949347;1454808,2949076;1418391,2943820;1375452,2934976;1338314,2927239;1304658,2921711;1273323,2916184;1146823,2885232;1082994,2867544;1064425,2852068;1021484,2844329;957654,2813377;939085,2814483;872934,2782424;861328,2762526;863649,2761421;904269,2782424;944888,2803428;956493,2796795;908911,2766948;869453,2750366;814906,2720518;768484,2691777;695370,2661930;667517,2639821;673319,2637610;701172,2645348;643145,2587864;610650,2562439;580475,2537013;542178,2507167;486472,2448577;482649,2437199;471384,2426468;433086,2386672;428444,2366774;413356,2346875;411559,2344191;393626,2332504;358810,2284970;339081,2240752;336760,2240752;310068,2192112;284536,2143472;257843,2087095;233472,2029611;257843,2068301;282215,2116941;290338,2143472;293695,2148162;289563,2127696;278785,2109066;261242,2071488;240434,2038454;214902,1972126;193030,1904140;185845,1884313;154561,1765368;140726,1679020;140627,1681393;141788,1699080;147590,1739983;154553,1781990;142948,1745509;134825,1699080;125540,1699080;119737,1657073;111614,1630542;104650,1605117;84920,1585219;79118,1585219;73315,1557582;70994,1522208;75636,1472463;77957,1454776;81910,1442644;79988,1414979;82599,1374077;87242,1365787;87242,1360812;77957,1377394;69834,1366340;54746,1346441;51990,1330689;51265,1332070;46623,1376288;43141,1420506;39660,1454776;39660,1525524;40820,1562004;43141,1598483;32696,1632753;30375,1632753;23412,1566426;23412,1497888;29214,1444826;39655,1454770;30375,1443721;28054,1403925;30375,1343124;31535,1326543;35017,1298906;48944,1249162;55883,1216115;53586,1208259;45462,1252477;31535,1302223;28054,1329859;26893,1346441;24572,1407241;26893,1447037;21091,1500099;21091,1568637;28054,1634964;30375,1634964;45462,1697975;53586,1749931;70994,1802993;98412,1917096;100805,1938964;105812,1938964;131344,1997552;140628,2027400;123219,2001974;104650,1962178;103490,1973232;93393,1943419;86082,1944491;77957,1919066;50104,1858265;32696,1804099;31535,1758775;23412,1705713;17609,1652651;4843,1613961;12966,1408347;21091,1355285;14128,1326543;28054,1246951;31535,1228157;40820,1164041;65192,1117612;59388,1180623;65189,1169823;68673,1144005;69834,1115401;80278,1078921;96526,1023648;116256,967271;117734,965686;126701,920842;139467,888783;154555,862252;184729,806979;209100,757235;243916,693118;269448,665481;290338,626791;307747,602471;326316,593628;330958,586995;349527,551620;385503,511824;386483,528457;383858,535449;421480,498559;440048,475345;464420,453236;466520,455458;465582,454340;495756,425599;525930,399068;558426,365904;603686,333846;652429,299577;681573,280210;701172,263097;735989,243198;773126,224406;778043,221998;790680,210174;811425,195665;834201,184610;850314,181077;853204,179082;1168873,57482;1180584,55057;1212974,44217;1235315,39933;1246964,39839;1251272,38690;1515878,5527;1591023,5250;1671391,6632;1672887,7700;1712011,3316;1747987,8842;1783965,15475;1802526,19494;1782804,14370;1746826,7738;1710850,221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0" o:spid="_x0000_s1029" style="position:absolute;left:27146;top:5715;width:5493;height:542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18B4E6A6" w14:textId="5B1F0EC4" w:rsidR="00367F9C" w:rsidRDefault="003645FF" w:rsidP="0081358A">
      <w:pPr>
        <w:snapToGrid w:val="0"/>
        <w:spacing w:line="0" w:lineRule="atLeast"/>
        <w:rPr>
          <w:color w:val="16328C" w:themeColor="accent6" w:themeShade="BF"/>
        </w:rPr>
      </w:pPr>
      <w:r w:rsidRPr="007A4CD2">
        <w:rPr>
          <w:rFonts w:hint="eastAsia"/>
          <w:b/>
          <w:bCs/>
          <w:outline/>
          <w:color w:val="0D1D51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助成対象とは・・</w:t>
      </w:r>
      <w:r w:rsidR="009C19C2" w:rsidRPr="00B62B49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各種機関が実施する試験、資格取得のための講習会・技能検定資格等経営上必要とする資格が対象となります。</w:t>
      </w:r>
      <w:r w:rsidR="0081358A" w:rsidRPr="00B62B49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（</w:t>
      </w:r>
      <w:r w:rsidR="0081358A" w:rsidRPr="0081358A">
        <w:rPr>
          <w:rFonts w:hint="eastAsia"/>
          <w:sz w:val="21"/>
          <w:szCs w:val="21"/>
        </w:rPr>
        <w:t>例：パソコン・簿記検定・販売士・小型車両系建設機械・建築士等）</w:t>
      </w:r>
      <w:r w:rsidRPr="002D5489">
        <w:rPr>
          <w:rFonts w:hint="eastAsia"/>
          <w:color w:val="16328C" w:themeColor="accent6" w:themeShade="BF"/>
        </w:rPr>
        <w:t>※試験の合否は関係ありません。但し、資格取得を伴わない有料の講習会は対象となりません</w:t>
      </w:r>
      <w:r w:rsidR="00286E60">
        <w:rPr>
          <w:rFonts w:hint="eastAsia"/>
          <w:color w:val="16328C" w:themeColor="accent6" w:themeShade="BF"/>
        </w:rPr>
        <w:t>。</w:t>
      </w:r>
    </w:p>
    <w:p w14:paraId="481C741E" w14:textId="51320839" w:rsidR="007A4CD2" w:rsidRPr="007A4CD2" w:rsidRDefault="007A4CD2" w:rsidP="00B62B49">
      <w:pPr>
        <w:pStyle w:val="a7"/>
        <w:spacing w:line="0" w:lineRule="atLeast"/>
        <w:jc w:val="center"/>
        <w:rPr>
          <w:color w:val="16328C" w:themeColor="accent6" w:themeShade="BF"/>
        </w:rPr>
      </w:pPr>
      <w:r w:rsidRPr="0081358A">
        <w:rPr>
          <w:rFonts w:hint="eastAsia"/>
          <w:b/>
          <w:bCs/>
          <w:sz w:val="24"/>
          <w:szCs w:val="24"/>
        </w:rPr>
        <w:t>※注意❢</w:t>
      </w:r>
      <w:r w:rsidRPr="0081358A">
        <w:rPr>
          <w:rFonts w:hint="eastAsia"/>
          <w:sz w:val="18"/>
          <w:szCs w:val="18"/>
        </w:rPr>
        <w:t xml:space="preserve">　</w:t>
      </w:r>
      <w:r w:rsidRPr="0081358A">
        <w:rPr>
          <w:rFonts w:hint="eastAsia"/>
          <w:b/>
          <w:bCs/>
          <w:sz w:val="24"/>
          <w:szCs w:val="24"/>
        </w:rPr>
        <w:t>本年度予算額に達した時点で、原則として締め切らせていただきます。</w:t>
      </w:r>
    </w:p>
    <w:p w14:paraId="46EF0AB1" w14:textId="5182334A" w:rsidR="008969E5" w:rsidRPr="00BB0B4E" w:rsidRDefault="00367F9C" w:rsidP="008969E5">
      <w:pPr>
        <w:snapToGrid w:val="0"/>
        <w:ind w:firstLineChars="205" w:firstLine="451"/>
        <w:jc w:val="center"/>
        <w:rPr>
          <w:b/>
          <w:bCs/>
          <w:sz w:val="36"/>
          <w:szCs w:val="32"/>
        </w:rPr>
      </w:pPr>
      <w:r>
        <w:rPr>
          <w:color w:val="16328C" w:themeColor="accent6" w:themeShade="BF"/>
        </w:rPr>
        <w:br w:type="page"/>
      </w:r>
      <w:r w:rsidR="00BB0B4E" w:rsidRPr="00BB0B4E">
        <w:rPr>
          <w:rFonts w:hint="eastAsia"/>
          <w:color w:val="16328C" w:themeColor="accent6" w:themeShade="BF"/>
          <w:bdr w:val="single" w:sz="4" w:space="0" w:color="auto"/>
        </w:rPr>
        <w:lastRenderedPageBreak/>
        <w:t xml:space="preserve"> </w:t>
      </w:r>
      <w:r w:rsidR="008969E5" w:rsidRPr="00BB0B4E">
        <w:rPr>
          <w:rFonts w:hint="eastAsia"/>
          <w:b/>
          <w:bCs/>
          <w:spacing w:val="20"/>
          <w:sz w:val="36"/>
          <w:szCs w:val="32"/>
          <w:bdr w:val="single" w:sz="4" w:space="0" w:color="auto"/>
          <w:fitText w:val="3781" w:id="-741717504"/>
        </w:rPr>
        <w:t>資格取得助成金申請</w:t>
      </w:r>
      <w:r w:rsidR="008969E5" w:rsidRPr="00BB0B4E">
        <w:rPr>
          <w:rFonts w:hint="eastAsia"/>
          <w:b/>
          <w:bCs/>
          <w:spacing w:val="1"/>
          <w:sz w:val="36"/>
          <w:szCs w:val="32"/>
          <w:bdr w:val="single" w:sz="4" w:space="0" w:color="auto"/>
          <w:fitText w:val="3781" w:id="-741717504"/>
        </w:rPr>
        <w:t>書</w:t>
      </w:r>
      <w:r w:rsidR="00BB0B4E" w:rsidRPr="00BB0B4E">
        <w:rPr>
          <w:rFonts w:hint="eastAsia"/>
          <w:b/>
          <w:bCs/>
          <w:sz w:val="36"/>
          <w:szCs w:val="32"/>
          <w:bdr w:val="single" w:sz="4" w:space="0" w:color="auto"/>
        </w:rPr>
        <w:t xml:space="preserve"> </w:t>
      </w:r>
    </w:p>
    <w:p w14:paraId="0EB5ED19" w14:textId="2C22E8C3" w:rsidR="00BB0B4E" w:rsidRPr="00A14534" w:rsidRDefault="00BB0B4E" w:rsidP="00BB0B4E">
      <w:pPr>
        <w:snapToGrid w:val="0"/>
      </w:pPr>
    </w:p>
    <w:p w14:paraId="2805AB2E" w14:textId="7C84D395" w:rsidR="00BB0B4E" w:rsidRPr="009D0F6D" w:rsidRDefault="00BB0B4E" w:rsidP="00BB0B4E">
      <w:pPr>
        <w:snapToGrid w:val="0"/>
        <w:rPr>
          <w:color w:val="000000" w:themeColor="text1"/>
        </w:rPr>
      </w:pPr>
      <w:r w:rsidRPr="009D0F6D">
        <w:rPr>
          <w:rFonts w:hint="eastAsia"/>
          <w:color w:val="000000" w:themeColor="text1"/>
        </w:rPr>
        <w:t>甲斐市商工会長　殿</w:t>
      </w:r>
    </w:p>
    <w:p w14:paraId="70F084EC" w14:textId="2F71A303" w:rsidR="008969E5" w:rsidRPr="00A14534" w:rsidRDefault="008969E5" w:rsidP="008969E5">
      <w:pPr>
        <w:snapToGrid w:val="0"/>
        <w:ind w:firstLineChars="205" w:firstLine="451"/>
        <w:jc w:val="right"/>
      </w:pPr>
      <w:r w:rsidRPr="00A14534">
        <w:rPr>
          <w:rFonts w:hint="eastAsia"/>
        </w:rPr>
        <w:t xml:space="preserve">令和　　</w:t>
      </w:r>
      <w:r w:rsidR="00BB0B4E" w:rsidRPr="00A14534">
        <w:rPr>
          <w:rFonts w:hint="eastAsia"/>
        </w:rPr>
        <w:t xml:space="preserve">  </w:t>
      </w:r>
      <w:r w:rsidRPr="00A14534">
        <w:rPr>
          <w:rFonts w:hint="eastAsia"/>
        </w:rPr>
        <w:t xml:space="preserve">年　　</w:t>
      </w:r>
      <w:r w:rsidR="00BB0B4E" w:rsidRPr="00A14534">
        <w:rPr>
          <w:rFonts w:hint="eastAsia"/>
        </w:rPr>
        <w:t xml:space="preserve"> </w:t>
      </w:r>
      <w:r w:rsidRPr="00A14534">
        <w:rPr>
          <w:rFonts w:hint="eastAsia"/>
        </w:rPr>
        <w:t xml:space="preserve">月　　</w:t>
      </w:r>
      <w:r w:rsidR="00BB0B4E" w:rsidRPr="00A14534">
        <w:rPr>
          <w:rFonts w:hint="eastAsia"/>
        </w:rPr>
        <w:t xml:space="preserve"> </w:t>
      </w:r>
      <w:r w:rsidRPr="00A14534">
        <w:rPr>
          <w:rFonts w:hint="eastAsia"/>
        </w:rPr>
        <w:t>日</w:t>
      </w:r>
    </w:p>
    <w:p w14:paraId="231663A4" w14:textId="77777777" w:rsidR="00E5065F" w:rsidRPr="00A14534" w:rsidRDefault="00E5065F" w:rsidP="008969E5">
      <w:pPr>
        <w:snapToGrid w:val="0"/>
        <w:ind w:firstLineChars="205" w:firstLine="451"/>
      </w:pPr>
    </w:p>
    <w:p w14:paraId="626686BF" w14:textId="74B0D936" w:rsidR="008969E5" w:rsidRPr="00A14534" w:rsidRDefault="00032853" w:rsidP="00AF64F3">
      <w:pPr>
        <w:snapToGrid w:val="0"/>
        <w:ind w:firstLineChars="205" w:firstLine="451"/>
        <w:jc w:val="center"/>
      </w:pPr>
      <w:r w:rsidRPr="00A14534">
        <w:rPr>
          <w:rFonts w:hint="eastAsia"/>
        </w:rPr>
        <w:t>資格取得等助成金を受けたいので、下記のとおり申請します。</w:t>
      </w:r>
    </w:p>
    <w:p w14:paraId="5C7E0EC2" w14:textId="77777777" w:rsidR="00402425" w:rsidRDefault="00402425" w:rsidP="008969E5">
      <w:pPr>
        <w:snapToGrid w:val="0"/>
        <w:ind w:firstLineChars="205" w:firstLine="451"/>
      </w:pPr>
    </w:p>
    <w:p w14:paraId="29A6A11A" w14:textId="622FBD4D" w:rsidR="00BB0B4E" w:rsidRPr="00A14534" w:rsidRDefault="00402425" w:rsidP="008969E5">
      <w:pPr>
        <w:snapToGrid w:val="0"/>
        <w:ind w:firstLineChars="205" w:firstLine="451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C958C" wp14:editId="16F2CB08">
                <wp:simplePos x="0" y="0"/>
                <wp:positionH relativeFrom="column">
                  <wp:posOffset>3638550</wp:posOffset>
                </wp:positionH>
                <wp:positionV relativeFrom="paragraph">
                  <wp:posOffset>57150</wp:posOffset>
                </wp:positionV>
                <wp:extent cx="695325" cy="438150"/>
                <wp:effectExtent l="0" t="0" r="0" b="0"/>
                <wp:wrapNone/>
                <wp:docPr id="176126066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A4642" w14:textId="5264D2A9" w:rsidR="00402425" w:rsidRDefault="00402425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C958C" id="テキスト ボックス 11" o:spid="_x0000_s1030" type="#_x0000_t202" style="position:absolute;left:0;text-align:left;margin-left:286.5pt;margin-top:4.5pt;width:54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F+GQIAADI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" filled="f" stroked="f" strokeweight=".5pt">
                <v:textbox>
                  <w:txbxContent>
                    <w:p w14:paraId="477A4642" w14:textId="5264D2A9" w:rsidR="00402425" w:rsidRDefault="00402425">
                      <w:r>
                        <w:rPr>
                          <w:rFonts w:hint="eastAsia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14:paraId="3DDFA2D1" w14:textId="1F0D2A60" w:rsidR="00032853" w:rsidRPr="00A14534" w:rsidRDefault="008969E5" w:rsidP="00D53D65">
      <w:pPr>
        <w:snapToGrid w:val="0"/>
        <w:spacing w:line="300" w:lineRule="auto"/>
        <w:ind w:rightChars="22" w:right="48" w:firstLineChars="1300" w:firstLine="2860"/>
      </w:pPr>
      <w:r w:rsidRPr="00A14534">
        <w:rPr>
          <w:rFonts w:hint="eastAsia"/>
        </w:rPr>
        <w:t>申請</w:t>
      </w:r>
      <w:r w:rsidR="00D84E0E">
        <w:rPr>
          <w:rFonts w:hint="eastAsia"/>
        </w:rPr>
        <w:t>事業所</w:t>
      </w:r>
      <w:r w:rsidRPr="00A14534">
        <w:rPr>
          <w:rFonts w:hint="eastAsia"/>
        </w:rPr>
        <w:t xml:space="preserve">　　</w:t>
      </w:r>
      <w:r w:rsidR="00032853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</w:t>
      </w:r>
      <w:r w:rsidRPr="00402425">
        <w:rPr>
          <w:rFonts w:hint="eastAsia"/>
          <w:spacing w:val="49"/>
          <w:u w:val="single"/>
          <w:fitText w:val="880" w:id="-724847356"/>
        </w:rPr>
        <w:t xml:space="preserve">住　</w:t>
      </w:r>
      <w:r w:rsidR="00A14534" w:rsidRPr="00402425">
        <w:rPr>
          <w:rFonts w:hint="eastAsia"/>
          <w:spacing w:val="49"/>
          <w:u w:val="single"/>
          <w:fitText w:val="880" w:id="-724847356"/>
        </w:rPr>
        <w:t xml:space="preserve">　</w:t>
      </w:r>
      <w:r w:rsidRPr="00402425">
        <w:rPr>
          <w:rFonts w:hint="eastAsia"/>
          <w:spacing w:val="1"/>
          <w:u w:val="single"/>
          <w:fitText w:val="880" w:id="-724847356"/>
        </w:rPr>
        <w:t>所</w:t>
      </w:r>
      <w:r w:rsidRPr="00A14534">
        <w:rPr>
          <w:rFonts w:hint="eastAsia"/>
          <w:u w:val="single"/>
        </w:rPr>
        <w:t xml:space="preserve">　　　　　　　　　　</w:t>
      </w:r>
      <w:r w:rsidR="00A14534">
        <w:rPr>
          <w:rFonts w:hint="eastAsia"/>
          <w:u w:val="single"/>
        </w:rPr>
        <w:t xml:space="preserve">　　　　　　　</w:t>
      </w:r>
      <w:r w:rsidRPr="00A14534">
        <w:rPr>
          <w:rFonts w:hint="eastAsia"/>
          <w:u w:val="single"/>
        </w:rPr>
        <w:t xml:space="preserve">　　　</w:t>
      </w:r>
      <w:r w:rsidR="00BB0B4E" w:rsidRPr="00A14534">
        <w:rPr>
          <w:rFonts w:hint="eastAsia"/>
          <w:u w:val="single"/>
        </w:rPr>
        <w:t xml:space="preserve">　　　　　　</w:t>
      </w:r>
      <w:r w:rsidR="00032853" w:rsidRPr="00A14534">
        <w:rPr>
          <w:rFonts w:hint="eastAsia"/>
          <w:u w:val="single"/>
        </w:rPr>
        <w:t xml:space="preserve">　</w:t>
      </w:r>
      <w:r w:rsidR="00A14534">
        <w:rPr>
          <w:rFonts w:hint="eastAsia"/>
          <w:u w:val="single"/>
        </w:rPr>
        <w:t xml:space="preserve"> </w:t>
      </w:r>
      <w:r w:rsidR="00032853" w:rsidRPr="00A14534">
        <w:rPr>
          <w:rFonts w:hint="eastAsia"/>
          <w:u w:val="single"/>
        </w:rPr>
        <w:t xml:space="preserve">　</w:t>
      </w:r>
    </w:p>
    <w:p w14:paraId="5EEA5CCE" w14:textId="19475B77" w:rsidR="00032853" w:rsidRPr="00A14534" w:rsidRDefault="00032853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 w:rsidRPr="00A14534">
        <w:rPr>
          <w:rFonts w:hint="eastAsia"/>
          <w:u w:val="single"/>
        </w:rPr>
        <w:t xml:space="preserve">事業所名　　　　　　　</w:t>
      </w:r>
      <w:r w:rsidR="00A14534">
        <w:rPr>
          <w:rFonts w:hint="eastAsia"/>
          <w:u w:val="single"/>
        </w:rPr>
        <w:t xml:space="preserve">　　　　　　　</w:t>
      </w:r>
      <w:r w:rsidRPr="00A14534">
        <w:rPr>
          <w:rFonts w:hint="eastAsia"/>
          <w:u w:val="single"/>
        </w:rPr>
        <w:t xml:space="preserve">　　　　　　　　　　</w:t>
      </w:r>
      <w:r w:rsidR="00A14534">
        <w:rPr>
          <w:rFonts w:hint="eastAsia"/>
          <w:u w:val="single"/>
        </w:rPr>
        <w:t xml:space="preserve">　</w:t>
      </w:r>
      <w:r w:rsidRPr="00A14534">
        <w:rPr>
          <w:rFonts w:hint="eastAsia"/>
          <w:u w:val="single"/>
        </w:rPr>
        <w:t xml:space="preserve">　　　</w:t>
      </w:r>
      <w:r w:rsidR="00D84E0E">
        <w:rPr>
          <w:rFonts w:hint="eastAsia"/>
          <w:u w:val="single"/>
        </w:rPr>
        <w:t xml:space="preserve">　</w:t>
      </w:r>
    </w:p>
    <w:p w14:paraId="4297750E" w14:textId="384EE7A0" w:rsidR="00032853" w:rsidRPr="00A14534" w:rsidRDefault="00D53D65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>
        <w:rPr>
          <w:rFonts w:hint="eastAsia"/>
          <w:u w:val="single"/>
        </w:rPr>
        <w:t xml:space="preserve">代表者名　　　　　　　　　　　　　　　　　　　　　　　　　　　　　</w:t>
      </w:r>
    </w:p>
    <w:p w14:paraId="52435867" w14:textId="672F3D86" w:rsidR="00032853" w:rsidRPr="00A14534" w:rsidRDefault="00032853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 w:rsidRPr="00A14534">
        <w:rPr>
          <w:rFonts w:hint="eastAsia"/>
          <w:u w:val="single"/>
        </w:rPr>
        <w:t xml:space="preserve">ＴＥＬ　　　　　　</w:t>
      </w:r>
      <w:r w:rsidR="00A14534">
        <w:rPr>
          <w:rFonts w:hint="eastAsia"/>
          <w:u w:val="single"/>
        </w:rPr>
        <w:t xml:space="preserve">　　　　　</w:t>
      </w:r>
      <w:r w:rsidRPr="00A14534">
        <w:rPr>
          <w:rFonts w:hint="eastAsia"/>
          <w:u w:val="single"/>
        </w:rPr>
        <w:t xml:space="preserve">　　ＦＡＸ　</w:t>
      </w:r>
      <w:r w:rsidR="00A14534">
        <w:rPr>
          <w:rFonts w:hint="eastAsia"/>
          <w:u w:val="single"/>
        </w:rPr>
        <w:t xml:space="preserve">　　　</w:t>
      </w:r>
      <w:r w:rsidRPr="00A14534">
        <w:rPr>
          <w:rFonts w:hint="eastAsia"/>
          <w:u w:val="single"/>
        </w:rPr>
        <w:t xml:space="preserve">　　　　　　　</w:t>
      </w:r>
      <w:r w:rsidR="00272DDB">
        <w:rPr>
          <w:rFonts w:hint="eastAsia"/>
          <w:u w:val="single"/>
        </w:rPr>
        <w:t xml:space="preserve"> </w:t>
      </w:r>
      <w:r w:rsidR="00D84E0E">
        <w:rPr>
          <w:rFonts w:hint="eastAsia"/>
          <w:u w:val="single"/>
        </w:rPr>
        <w:t xml:space="preserve">   </w:t>
      </w:r>
    </w:p>
    <w:p w14:paraId="1ADBC7A5" w14:textId="5735DA9D" w:rsidR="008969E5" w:rsidRPr="00A14534" w:rsidRDefault="00032853" w:rsidP="00D53D65">
      <w:pPr>
        <w:pStyle w:val="affff1"/>
        <w:ind w:firstLine="349"/>
      </w:pPr>
      <w:r w:rsidRPr="00A14534">
        <w:rPr>
          <w:rFonts w:hint="eastAsia"/>
        </w:rPr>
        <w:t xml:space="preserve">　</w:t>
      </w:r>
    </w:p>
    <w:p w14:paraId="7C86C6BA" w14:textId="2BFBF8C3" w:rsidR="008969E5" w:rsidRPr="00A14534" w:rsidRDefault="00E5065F" w:rsidP="00E5065F">
      <w:pPr>
        <w:pStyle w:val="affff6"/>
        <w:jc w:val="center"/>
      </w:pPr>
      <w:r w:rsidRPr="00A14534">
        <w:rPr>
          <w:rFonts w:hint="eastAsia"/>
        </w:rPr>
        <w:t xml:space="preserve">－　</w:t>
      </w:r>
      <w:r w:rsidR="008969E5" w:rsidRPr="00A14534">
        <w:rPr>
          <w:rFonts w:hint="eastAsia"/>
        </w:rPr>
        <w:t>記</w:t>
      </w:r>
      <w:r w:rsidRPr="00A14534">
        <w:rPr>
          <w:rFonts w:hint="eastAsia"/>
        </w:rPr>
        <w:t xml:space="preserve">　－</w:t>
      </w:r>
    </w:p>
    <w:p w14:paraId="5982B9D7" w14:textId="72A50176" w:rsidR="008969E5" w:rsidRPr="00A14534" w:rsidRDefault="0092593F" w:rsidP="00A05159">
      <w:pPr>
        <w:spacing w:line="300" w:lineRule="auto"/>
      </w:pPr>
      <w:r w:rsidRPr="00A14534">
        <w:rPr>
          <w:rFonts w:hint="eastAsia"/>
        </w:rPr>
        <w:t>１．</w:t>
      </w:r>
      <w:r w:rsidR="00032853" w:rsidRPr="00D84E0E">
        <w:rPr>
          <w:rFonts w:hint="eastAsia"/>
          <w:spacing w:val="110"/>
          <w:fitText w:val="1540" w:id="-723299584"/>
        </w:rPr>
        <w:t>受講者氏</w:t>
      </w:r>
      <w:r w:rsidR="00032853" w:rsidRPr="00D84E0E">
        <w:rPr>
          <w:rFonts w:hint="eastAsia"/>
          <w:fitText w:val="1540" w:id="-723299584"/>
        </w:rPr>
        <w:t>名</w:t>
      </w:r>
      <w:r w:rsidRPr="00A14534">
        <w:rPr>
          <w:rFonts w:hint="eastAsia"/>
        </w:rPr>
        <w:t xml:space="preserve">　</w:t>
      </w:r>
      <w:r w:rsidR="00895188">
        <w:rPr>
          <w:rFonts w:hint="eastAsia"/>
        </w:rPr>
        <w:t xml:space="preserve">     </w:t>
      </w:r>
      <w:r w:rsidRPr="00A14534">
        <w:rPr>
          <w:rFonts w:hint="eastAsia"/>
          <w:u w:val="single"/>
        </w:rPr>
        <w:t xml:space="preserve">　　　　　　　　　　　　　　　　</w:t>
      </w:r>
      <w:r w:rsidR="00A14534">
        <w:rPr>
          <w:rFonts w:hint="eastAsia"/>
          <w:u w:val="single"/>
        </w:rPr>
        <w:t xml:space="preserve">　　　　</w:t>
      </w:r>
      <w:r w:rsidRPr="00A14534">
        <w:rPr>
          <w:rFonts w:hint="eastAsia"/>
          <w:u w:val="single"/>
        </w:rPr>
        <w:t xml:space="preserve">　　　　　</w:t>
      </w:r>
      <w:r w:rsidR="00A14534">
        <w:rPr>
          <w:rFonts w:hint="eastAsia"/>
          <w:u w:val="single"/>
        </w:rPr>
        <w:t xml:space="preserve">                             </w:t>
      </w:r>
      <w:r w:rsidRPr="00A14534">
        <w:rPr>
          <w:rFonts w:hint="eastAsia"/>
          <w:u w:val="single"/>
        </w:rPr>
        <w:t xml:space="preserve">　　　　　　</w:t>
      </w:r>
      <w:r w:rsidRPr="00A14534">
        <w:rPr>
          <w:rFonts w:hint="eastAsia"/>
        </w:rPr>
        <w:t xml:space="preserve">　</w:t>
      </w:r>
    </w:p>
    <w:p w14:paraId="7CD3E0DE" w14:textId="3DB9F3BD" w:rsidR="0092593F" w:rsidRPr="00A14534" w:rsidRDefault="008969E5" w:rsidP="00A05159">
      <w:pPr>
        <w:snapToGrid w:val="0"/>
        <w:spacing w:line="300" w:lineRule="auto"/>
      </w:pPr>
      <w:r w:rsidRPr="00A14534">
        <w:rPr>
          <w:rFonts w:hint="eastAsia"/>
        </w:rPr>
        <w:t>２．</w:t>
      </w:r>
      <w:r w:rsidRPr="00D84E0E">
        <w:rPr>
          <w:rFonts w:hint="eastAsia"/>
          <w:spacing w:val="65"/>
          <w:fitText w:val="1540" w:id="-723299583"/>
        </w:rPr>
        <w:t>受講・受験</w:t>
      </w:r>
      <w:r w:rsidRPr="00D84E0E">
        <w:rPr>
          <w:rFonts w:hint="eastAsia"/>
          <w:spacing w:val="5"/>
          <w:fitText w:val="1540" w:id="-723299583"/>
        </w:rPr>
        <w:t>名</w:t>
      </w:r>
      <w:r w:rsidR="00E5065F" w:rsidRPr="00A14534">
        <w:rPr>
          <w:rFonts w:hint="eastAsia"/>
        </w:rPr>
        <w:t xml:space="preserve">　　</w:t>
      </w:r>
      <w:r w:rsidR="00A14534">
        <w:rPr>
          <w:rFonts w:hint="eastAsia"/>
        </w:rPr>
        <w:t xml:space="preserve">　 </w:t>
      </w:r>
      <w:r w:rsidR="00A14534">
        <w:rPr>
          <w:rFonts w:hint="eastAsia"/>
          <w:u w:val="single"/>
        </w:rPr>
        <w:t xml:space="preserve"> </w:t>
      </w:r>
      <w:r w:rsidR="00A14534" w:rsidRPr="00A14534">
        <w:rPr>
          <w:rFonts w:hint="eastAsia"/>
          <w:u w:val="single"/>
        </w:rPr>
        <w:t xml:space="preserve">　　　　　　　　　　　　　　　　　　　　　　　　　　　　　　</w:t>
      </w:r>
      <w:r w:rsidR="00A14534">
        <w:rPr>
          <w:rFonts w:hint="eastAsia"/>
          <w:u w:val="single"/>
        </w:rPr>
        <w:t xml:space="preserve">                       </w:t>
      </w:r>
      <w:r w:rsidR="00A14534" w:rsidRPr="00A14534">
        <w:rPr>
          <w:rFonts w:hint="eastAsia"/>
          <w:u w:val="single"/>
        </w:rPr>
        <w:t xml:space="preserve">　　　　</w:t>
      </w:r>
      <w:r w:rsidR="00A14534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</w:t>
      </w:r>
    </w:p>
    <w:p w14:paraId="7C2D7D75" w14:textId="21295101" w:rsidR="00032853" w:rsidRPr="00A14534" w:rsidRDefault="00A14534" w:rsidP="00A05159">
      <w:pPr>
        <w:snapToGrid w:val="0"/>
        <w:spacing w:line="300" w:lineRule="auto"/>
      </w:pPr>
      <w:r>
        <w:rPr>
          <w:rFonts w:hint="eastAsia"/>
        </w:rPr>
        <w:t>３．</w:t>
      </w:r>
      <w:r w:rsidR="00E5065F" w:rsidRPr="00D84E0E">
        <w:rPr>
          <w:rFonts w:hint="eastAsia"/>
          <w:spacing w:val="52"/>
          <w:fitText w:val="1540" w:id="-723299582"/>
        </w:rPr>
        <w:t>上記の受講</w:t>
      </w:r>
      <w:r w:rsidR="00E5065F" w:rsidRPr="00D84E0E">
        <w:rPr>
          <w:rFonts w:hint="eastAsia"/>
          <w:spacing w:val="1"/>
          <w:fitText w:val="1540" w:id="-723299582"/>
        </w:rPr>
        <w:t>日</w:t>
      </w:r>
      <w:r w:rsidR="008969E5" w:rsidRPr="00A14534">
        <w:rPr>
          <w:rFonts w:hint="eastAsia"/>
        </w:rPr>
        <w:t xml:space="preserve">　</w:t>
      </w:r>
      <w:r w:rsidR="00E5065F" w:rsidRPr="00A14534">
        <w:rPr>
          <w:rFonts w:hint="eastAsia"/>
        </w:rPr>
        <w:t xml:space="preserve"> </w:t>
      </w:r>
      <w:r>
        <w:rPr>
          <w:rFonts w:hint="eastAsia"/>
        </w:rPr>
        <w:t xml:space="preserve">　 </w:t>
      </w:r>
      <w:r w:rsidR="008969E5" w:rsidRPr="00A14534">
        <w:rPr>
          <w:rFonts w:hint="eastAsia"/>
          <w:u w:val="single"/>
        </w:rPr>
        <w:t xml:space="preserve">令和　 </w:t>
      </w:r>
      <w:r w:rsidR="00E5065F" w:rsidRPr="00A14534">
        <w:rPr>
          <w:rFonts w:hint="eastAsia"/>
          <w:u w:val="single"/>
        </w:rPr>
        <w:t xml:space="preserve">　　</w:t>
      </w:r>
      <w:r w:rsidR="008969E5" w:rsidRPr="00A14534">
        <w:rPr>
          <w:rFonts w:hint="eastAsia"/>
          <w:u w:val="single"/>
        </w:rPr>
        <w:t xml:space="preserve">　年　  </w:t>
      </w:r>
      <w:r w:rsidR="00E5065F" w:rsidRPr="00A14534">
        <w:rPr>
          <w:rFonts w:hint="eastAsia"/>
          <w:u w:val="single"/>
        </w:rPr>
        <w:t xml:space="preserve">　　</w:t>
      </w:r>
      <w:r w:rsidR="008969E5" w:rsidRPr="00A14534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 xml:space="preserve">月 </w:t>
      </w:r>
      <w:r w:rsidR="00E5065F" w:rsidRPr="00A14534">
        <w:rPr>
          <w:rFonts w:hint="eastAsia"/>
          <w:u w:val="single"/>
        </w:rPr>
        <w:t xml:space="preserve">　</w:t>
      </w:r>
      <w:r w:rsidR="008969E5" w:rsidRPr="00A14534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>日</w:t>
      </w:r>
      <w:r>
        <w:rPr>
          <w:rFonts w:hint="eastAsia"/>
          <w:u w:val="single"/>
        </w:rPr>
        <w:t xml:space="preserve">  ～  </w:t>
      </w:r>
      <w:r w:rsidRPr="00A14534">
        <w:rPr>
          <w:rFonts w:hint="eastAsia"/>
          <w:u w:val="single"/>
        </w:rPr>
        <w:t xml:space="preserve">令和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 　　　年　  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　 月 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　　日　</w:t>
      </w:r>
    </w:p>
    <w:p w14:paraId="71FF0330" w14:textId="7971DBD8" w:rsidR="00D84E0E" w:rsidRPr="00D84E0E" w:rsidRDefault="00032853" w:rsidP="00A05159">
      <w:pPr>
        <w:snapToGrid w:val="0"/>
        <w:spacing w:line="300" w:lineRule="auto"/>
        <w:rPr>
          <w:u w:val="single"/>
        </w:rPr>
      </w:pPr>
      <w:r w:rsidRPr="00A14534">
        <w:rPr>
          <w:rFonts w:hint="eastAsia"/>
        </w:rPr>
        <w:t>４．</w:t>
      </w:r>
      <w:r w:rsidRPr="00D84E0E">
        <w:rPr>
          <w:rFonts w:hint="eastAsia"/>
          <w:spacing w:val="220"/>
          <w:fitText w:val="1540" w:id="-723299581"/>
        </w:rPr>
        <w:t>受講場</w:t>
      </w:r>
      <w:r w:rsidRPr="00D84E0E">
        <w:rPr>
          <w:rFonts w:hint="eastAsia"/>
          <w:fitText w:val="1540" w:id="-723299581"/>
        </w:rPr>
        <w:t>所</w:t>
      </w:r>
      <w:r w:rsidRPr="00A14534">
        <w:rPr>
          <w:rFonts w:hint="eastAsia"/>
        </w:rPr>
        <w:t xml:space="preserve">　　　</w:t>
      </w:r>
      <w:r w:rsidR="00A14534">
        <w:rPr>
          <w:rFonts w:hint="eastAsia"/>
        </w:rPr>
        <w:t xml:space="preserve"> </w:t>
      </w:r>
      <w:r w:rsidR="00A14534" w:rsidRPr="00A14534">
        <w:rPr>
          <w:rFonts w:hint="eastAsia"/>
          <w:u w:val="single"/>
        </w:rPr>
        <w:t xml:space="preserve">　　　　　　　　　　　　　　　　</w:t>
      </w:r>
      <w:r w:rsidR="00A14534">
        <w:rPr>
          <w:rFonts w:hint="eastAsia"/>
          <w:u w:val="single"/>
        </w:rPr>
        <w:t xml:space="preserve">　　　　</w:t>
      </w:r>
      <w:r w:rsidR="00A14534" w:rsidRPr="00A14534">
        <w:rPr>
          <w:rFonts w:hint="eastAsia"/>
          <w:u w:val="single"/>
        </w:rPr>
        <w:t xml:space="preserve">　　　　　</w:t>
      </w:r>
      <w:r w:rsidR="00A14534">
        <w:rPr>
          <w:rFonts w:hint="eastAsia"/>
          <w:u w:val="single"/>
        </w:rPr>
        <w:t xml:space="preserve">                           </w:t>
      </w:r>
    </w:p>
    <w:p w14:paraId="087C2037" w14:textId="36DAA6B8" w:rsidR="00D84E0E" w:rsidRDefault="0092593F" w:rsidP="00A05159">
      <w:pPr>
        <w:snapToGrid w:val="0"/>
        <w:spacing w:line="300" w:lineRule="auto"/>
      </w:pPr>
      <w:r w:rsidRPr="00A14534">
        <w:rPr>
          <w:rFonts w:hint="eastAsia"/>
        </w:rPr>
        <w:t>５．</w:t>
      </w:r>
      <w:r w:rsidR="00D84E0E" w:rsidRPr="00D84E0E">
        <w:rPr>
          <w:rFonts w:hint="eastAsia"/>
          <w:spacing w:val="18"/>
          <w:fitText w:val="1540" w:id="-723299580"/>
        </w:rPr>
        <w:t>受験料・受講</w:t>
      </w:r>
      <w:r w:rsidR="00D84E0E" w:rsidRPr="00D84E0E">
        <w:rPr>
          <w:rFonts w:hint="eastAsia"/>
          <w:spacing w:val="3"/>
          <w:fitText w:val="1540" w:id="-723299580"/>
        </w:rPr>
        <w:t>料</w:t>
      </w:r>
      <w:r w:rsidR="00D84E0E">
        <w:rPr>
          <w:rFonts w:hint="eastAsia"/>
        </w:rPr>
        <w:t xml:space="preserve">       </w:t>
      </w:r>
      <w:r w:rsidR="00D84E0E" w:rsidRPr="00A14534">
        <w:rPr>
          <w:rFonts w:hint="eastAsia"/>
          <w:u w:val="single"/>
        </w:rPr>
        <w:t xml:space="preserve">　　　　　　　　　 　　　　　　</w:t>
      </w:r>
      <w:r w:rsidR="00D84E0E">
        <w:rPr>
          <w:rFonts w:hint="eastAsia"/>
          <w:u w:val="single"/>
        </w:rPr>
        <w:t xml:space="preserve">        </w:t>
      </w:r>
      <w:r w:rsidR="00D84E0E" w:rsidRPr="00A14534">
        <w:rPr>
          <w:rFonts w:hint="eastAsia"/>
          <w:u w:val="single"/>
        </w:rPr>
        <w:t xml:space="preserve">　　　円</w:t>
      </w:r>
    </w:p>
    <w:p w14:paraId="1BECFC05" w14:textId="0DA35F22" w:rsidR="008969E5" w:rsidRPr="00A14534" w:rsidRDefault="00D84E0E" w:rsidP="00A05159">
      <w:pPr>
        <w:snapToGrid w:val="0"/>
        <w:spacing w:line="300" w:lineRule="auto"/>
      </w:pPr>
      <w:r>
        <w:rPr>
          <w:rFonts w:hint="eastAsia"/>
        </w:rPr>
        <w:t>６．</w:t>
      </w:r>
      <w:r w:rsidR="008969E5" w:rsidRPr="00D84E0E">
        <w:rPr>
          <w:rFonts w:hint="eastAsia"/>
          <w:spacing w:val="43"/>
          <w:fitText w:val="1540" w:id="-723299579"/>
        </w:rPr>
        <w:t>助成金申請</w:t>
      </w:r>
      <w:r w:rsidR="008969E5" w:rsidRPr="00D84E0E">
        <w:rPr>
          <w:rFonts w:hint="eastAsia"/>
          <w:spacing w:val="6"/>
          <w:fitText w:val="1540" w:id="-723299579"/>
        </w:rPr>
        <w:t>額</w:t>
      </w:r>
      <w:r w:rsidR="008969E5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 </w:t>
      </w:r>
      <w:r w:rsidR="00895188">
        <w:rPr>
          <w:rFonts w:hint="eastAsia"/>
        </w:rPr>
        <w:t xml:space="preserve">　</w:t>
      </w:r>
      <w:r w:rsidR="00E5065F" w:rsidRPr="00A14534">
        <w:rPr>
          <w:rFonts w:hint="eastAsia"/>
          <w:u w:val="single"/>
        </w:rPr>
        <w:t xml:space="preserve">　　　　　　　　</w:t>
      </w:r>
      <w:r w:rsidR="008969E5" w:rsidRPr="00A14534">
        <w:rPr>
          <w:rFonts w:hint="eastAsia"/>
          <w:u w:val="single"/>
        </w:rPr>
        <w:t xml:space="preserve">　</w:t>
      </w:r>
      <w:r w:rsidR="00E5065F" w:rsidRPr="00A14534"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 xml:space="preserve">　　　　　　</w:t>
      </w:r>
      <w:r w:rsidR="00A14534">
        <w:rPr>
          <w:rFonts w:hint="eastAsia"/>
          <w:u w:val="single"/>
        </w:rPr>
        <w:t xml:space="preserve">        </w:t>
      </w:r>
      <w:r w:rsidR="008969E5" w:rsidRPr="00A14534">
        <w:rPr>
          <w:rFonts w:hint="eastAsia"/>
          <w:u w:val="single"/>
        </w:rPr>
        <w:t xml:space="preserve">　　　円</w:t>
      </w:r>
    </w:p>
    <w:p w14:paraId="54A04256" w14:textId="77777777" w:rsidR="00032853" w:rsidRDefault="008969E5" w:rsidP="00AF64F3">
      <w:pPr>
        <w:snapToGrid w:val="0"/>
        <w:spacing w:line="0" w:lineRule="atLeast"/>
        <w:ind w:firstLineChars="100" w:firstLine="220"/>
        <w:jc w:val="center"/>
      </w:pPr>
      <w:r w:rsidRPr="00A14534">
        <w:rPr>
          <w:rFonts w:hint="eastAsia"/>
        </w:rPr>
        <w:t>（１名につき　５，０００円　但し、費用が５，０００円以下の場合は同額）</w:t>
      </w:r>
    </w:p>
    <w:p w14:paraId="74B18DFE" w14:textId="77777777" w:rsidR="00895188" w:rsidRPr="00A14534" w:rsidRDefault="00895188" w:rsidP="00AF64F3">
      <w:pPr>
        <w:snapToGrid w:val="0"/>
        <w:spacing w:line="0" w:lineRule="atLeast"/>
        <w:ind w:firstLineChars="100" w:firstLine="220"/>
        <w:jc w:val="center"/>
      </w:pPr>
    </w:p>
    <w:p w14:paraId="0E12DFD9" w14:textId="1CCE3FB7" w:rsidR="00157125" w:rsidRDefault="00D84E0E" w:rsidP="00157125">
      <w:pPr>
        <w:snapToGrid w:val="0"/>
        <w:spacing w:line="0" w:lineRule="atLeast"/>
      </w:pPr>
      <w:r>
        <w:rPr>
          <w:rFonts w:hint="eastAsia"/>
        </w:rPr>
        <w:t>7</w:t>
      </w:r>
      <w:r w:rsidR="00032853" w:rsidRPr="00A14534">
        <w:rPr>
          <w:rFonts w:hint="eastAsia"/>
        </w:rPr>
        <w:t>．</w:t>
      </w:r>
      <w:r w:rsidR="00A14534" w:rsidRPr="00D84E0E">
        <w:rPr>
          <w:rFonts w:hint="eastAsia"/>
          <w:spacing w:val="146"/>
          <w:fitText w:val="1320" w:id="-724847357"/>
        </w:rPr>
        <w:t>添付書</w:t>
      </w:r>
      <w:r w:rsidR="00A14534" w:rsidRPr="00D84E0E">
        <w:rPr>
          <w:rFonts w:hint="eastAsia"/>
          <w:spacing w:val="2"/>
          <w:fitText w:val="1320" w:id="-724847357"/>
        </w:rPr>
        <w:t>類</w:t>
      </w:r>
      <w:r w:rsidR="00A14534">
        <w:rPr>
          <w:rFonts w:hint="eastAsia"/>
        </w:rPr>
        <w:t xml:space="preserve">　　</w:t>
      </w:r>
      <w:r w:rsidR="005C6A63" w:rsidRPr="00A14534">
        <w:rPr>
          <w:rFonts w:hint="eastAsia"/>
        </w:rPr>
        <w:t>①</w:t>
      </w:r>
      <w:r w:rsidR="00A14534">
        <w:rPr>
          <w:rFonts w:hint="eastAsia"/>
        </w:rPr>
        <w:t>資格講習会</w:t>
      </w:r>
      <w:r w:rsidR="00157125">
        <w:rPr>
          <w:rFonts w:hint="eastAsia"/>
        </w:rPr>
        <w:t xml:space="preserve">等受講料の領収書、振込票（コピー </w:t>
      </w:r>
      <w:r w:rsidR="00157125">
        <w:t>）</w:t>
      </w:r>
    </w:p>
    <w:p w14:paraId="6BDA1C9C" w14:textId="77777777" w:rsidR="00157125" w:rsidRPr="00157125" w:rsidRDefault="00157125" w:rsidP="00157125">
      <w:pPr>
        <w:snapToGrid w:val="0"/>
        <w:spacing w:line="0" w:lineRule="atLeast"/>
        <w:ind w:leftChars="929" w:left="2264" w:hangingChars="100" w:hanging="220"/>
      </w:pPr>
      <w:r>
        <w:rPr>
          <w:rFonts w:hint="eastAsia"/>
        </w:rPr>
        <w:t>②受講・受験したことがわかる書類（コピー）</w:t>
      </w:r>
      <w:r>
        <w:br/>
      </w:r>
      <w:r>
        <w:rPr>
          <w:rFonts w:hint="eastAsia"/>
        </w:rPr>
        <w:t>（例：修了証、受講票、受験票等）</w:t>
      </w:r>
    </w:p>
    <w:p w14:paraId="7D45CB4A" w14:textId="6F0421B0" w:rsidR="00157125" w:rsidRDefault="00157125" w:rsidP="00157125">
      <w:pPr>
        <w:snapToGrid w:val="0"/>
        <w:spacing w:line="0" w:lineRule="atLeast"/>
        <w:ind w:leftChars="929" w:left="2264" w:hangingChars="100" w:hanging="220"/>
      </w:pPr>
      <w:r>
        <w:rPr>
          <w:rFonts w:hint="eastAsia"/>
        </w:rPr>
        <w:t>③受講・受験した内容がわかるパンフレット等</w:t>
      </w:r>
      <w:r w:rsidR="00A05159">
        <w:rPr>
          <w:rFonts w:hint="eastAsia"/>
        </w:rPr>
        <w:t>（コピー）</w:t>
      </w:r>
    </w:p>
    <w:p w14:paraId="4B70A80E" w14:textId="5268CD85" w:rsidR="008969E5" w:rsidRPr="00A05159" w:rsidRDefault="008969E5" w:rsidP="005C6A63">
      <w:pPr>
        <w:snapToGrid w:val="0"/>
        <w:spacing w:line="0" w:lineRule="atLeast"/>
        <w:ind w:leftChars="1400" w:left="3080" w:firstLineChars="500" w:firstLine="800"/>
        <w:rPr>
          <w:sz w:val="16"/>
          <w:szCs w:val="16"/>
        </w:rPr>
      </w:pPr>
    </w:p>
    <w:tbl>
      <w:tblPr>
        <w:tblW w:w="8214" w:type="dxa"/>
        <w:tblInd w:w="71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77"/>
        <w:gridCol w:w="7637"/>
      </w:tblGrid>
      <w:tr w:rsidR="008969E5" w:rsidRPr="00AF64F3" w14:paraId="3B9D59D6" w14:textId="77777777" w:rsidTr="005C6A63">
        <w:trPr>
          <w:cantSplit/>
          <w:trHeight w:val="221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14:paraId="3BEC1108" w14:textId="17AB8499" w:rsidR="008969E5" w:rsidRPr="00AF64F3" w:rsidRDefault="00E5065F" w:rsidP="005C6A63">
            <w:pPr>
              <w:pStyle w:val="afffff2"/>
              <w:ind w:left="113" w:right="113"/>
              <w:jc w:val="center"/>
            </w:pPr>
            <w:r w:rsidRPr="00AF64F3">
              <w:rPr>
                <w:rFonts w:hint="eastAsia"/>
                <w:shd w:val="pct15" w:color="auto" w:fill="FFFFFF"/>
              </w:rPr>
              <w:t>事業主証明欄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CCFF" w14:textId="77777777" w:rsidR="008969E5" w:rsidRPr="00AF64F3" w:rsidRDefault="00A8314B" w:rsidP="00A8314B">
            <w:pPr>
              <w:pStyle w:val="afffff2"/>
              <w:ind w:left="0"/>
              <w:jc w:val="both"/>
            </w:pPr>
            <w:r w:rsidRPr="00AF64F3">
              <w:rPr>
                <w:rFonts w:hint="eastAsia"/>
              </w:rPr>
              <w:t>※上記の申請事項について、事実と相違ないことを証明します。</w:t>
            </w:r>
          </w:p>
          <w:p w14:paraId="7FF66A9F" w14:textId="77777777" w:rsidR="003F7945" w:rsidRPr="00AF64F3" w:rsidRDefault="003F7945" w:rsidP="00A8314B">
            <w:pPr>
              <w:pStyle w:val="afffff2"/>
              <w:ind w:left="0"/>
              <w:jc w:val="both"/>
            </w:pPr>
          </w:p>
          <w:p w14:paraId="0BBCAF3D" w14:textId="35A0FBEA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>住　　　所</w:t>
            </w:r>
            <w:r w:rsidR="000E61A9" w:rsidRPr="00AF64F3">
              <w:rPr>
                <w:rFonts w:hint="eastAsia"/>
              </w:rPr>
              <w:t xml:space="preserve">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　　　　　　　　　　　　　　　　　　</w:t>
            </w:r>
          </w:p>
          <w:p w14:paraId="29ECEF65" w14:textId="4791A0E3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>事業所名</w:t>
            </w:r>
            <w:r w:rsidR="000E61A9" w:rsidRPr="00AF64F3">
              <w:rPr>
                <w:rFonts w:hint="eastAsia"/>
              </w:rPr>
              <w:t xml:space="preserve">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</w:t>
            </w:r>
            <w:r w:rsidR="00A05159" w:rsidRPr="00AF64F3">
              <w:rPr>
                <w:rFonts w:hint="eastAsia"/>
                <w:u w:val="single"/>
              </w:rPr>
              <w:t>ＴＥＬ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</w:t>
            </w:r>
          </w:p>
          <w:p w14:paraId="014B2A2B" w14:textId="0E998391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 xml:space="preserve">代表者名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　　　　　　　　　　　　　　印　　　</w:t>
            </w:r>
          </w:p>
        </w:tc>
      </w:tr>
    </w:tbl>
    <w:p w14:paraId="037FC953" w14:textId="77777777" w:rsidR="008969E5" w:rsidRPr="00AF64F3" w:rsidRDefault="008969E5" w:rsidP="008969E5">
      <w:pPr>
        <w:ind w:firstLineChars="300" w:firstLine="660"/>
      </w:pPr>
    </w:p>
    <w:p w14:paraId="3AD0EA11" w14:textId="0BB493F5" w:rsidR="008969E5" w:rsidRPr="00AF64F3" w:rsidRDefault="005C6A63" w:rsidP="00DA6CC1">
      <w:pPr>
        <w:snapToGrid w:val="0"/>
        <w:ind w:leftChars="115" w:left="2618" w:hangingChars="1075" w:hanging="2365"/>
      </w:pPr>
      <w:r w:rsidRPr="00AF64F3">
        <w:rPr>
          <w:rFonts w:hint="eastAsia"/>
        </w:rPr>
        <w:t>■</w:t>
      </w:r>
      <w:r w:rsidR="00DA6CC1" w:rsidRPr="00ED7451">
        <w:rPr>
          <w:rFonts w:hint="eastAsia"/>
        </w:rPr>
        <w:t>申請対象期間</w:t>
      </w:r>
      <w:r w:rsidR="008969E5" w:rsidRPr="00AF64F3">
        <w:rPr>
          <w:rFonts w:hint="eastAsia"/>
        </w:rPr>
        <w:t>：</w:t>
      </w:r>
      <w:r w:rsidR="00DA6CC1" w:rsidRPr="00D53D65">
        <w:rPr>
          <w:rFonts w:hint="eastAsia"/>
          <w:b/>
          <w:bCs/>
        </w:rPr>
        <w:t>令和</w:t>
      </w:r>
      <w:r w:rsidR="008E7AD5">
        <w:rPr>
          <w:rFonts w:hint="eastAsia"/>
          <w:b/>
          <w:bCs/>
        </w:rPr>
        <w:t>８</w:t>
      </w:r>
      <w:r w:rsidR="008969E5" w:rsidRPr="00D53D65">
        <w:rPr>
          <w:rFonts w:hint="eastAsia"/>
          <w:b/>
          <w:bCs/>
        </w:rPr>
        <w:t>年１月１日～令和</w:t>
      </w:r>
      <w:r w:rsidR="008E7AD5">
        <w:rPr>
          <w:rFonts w:hint="eastAsia"/>
          <w:b/>
          <w:bCs/>
        </w:rPr>
        <w:t>８</w:t>
      </w:r>
      <w:r w:rsidR="008969E5" w:rsidRPr="00D53D65">
        <w:rPr>
          <w:rFonts w:hint="eastAsia"/>
          <w:b/>
          <w:bCs/>
        </w:rPr>
        <w:t>年１２月３１日まで</w:t>
      </w:r>
      <w:r w:rsidR="008969E5" w:rsidRPr="00AF64F3">
        <w:rPr>
          <w:rFonts w:hint="eastAsia"/>
        </w:rPr>
        <w:t>に実施される試験</w:t>
      </w:r>
      <w:r w:rsidR="00DA6CC1" w:rsidRPr="00AF64F3">
        <w:rPr>
          <w:rFonts w:hint="eastAsia"/>
        </w:rPr>
        <w:t>、</w:t>
      </w:r>
      <w:r w:rsidR="008969E5" w:rsidRPr="00AF64F3">
        <w:rPr>
          <w:rFonts w:hint="eastAsia"/>
        </w:rPr>
        <w:t>講習会等</w:t>
      </w:r>
    </w:p>
    <w:p w14:paraId="3ABB45CE" w14:textId="41D023F9" w:rsidR="008969E5" w:rsidRPr="00736BB4" w:rsidRDefault="005C6A63" w:rsidP="00D84E0E">
      <w:pPr>
        <w:snapToGrid w:val="0"/>
        <w:ind w:leftChars="114" w:left="2878" w:hangingChars="1194" w:hanging="2627"/>
      </w:pPr>
      <w:r w:rsidRPr="00AF64F3">
        <w:rPr>
          <w:rFonts w:hint="eastAsia"/>
        </w:rPr>
        <w:t>■</w:t>
      </w:r>
      <w:r w:rsidR="00D84E0E">
        <w:rPr>
          <w:rFonts w:hint="eastAsia"/>
        </w:rPr>
        <w:t>最終</w:t>
      </w:r>
      <w:r w:rsidR="008969E5" w:rsidRPr="00ED7451">
        <w:rPr>
          <w:rFonts w:hint="eastAsia"/>
        </w:rPr>
        <w:t>申請締切日</w:t>
      </w:r>
      <w:r w:rsidR="00ED7451">
        <w:rPr>
          <w:rFonts w:hint="eastAsia"/>
        </w:rPr>
        <w:t xml:space="preserve">   </w:t>
      </w:r>
      <w:r w:rsidR="00DA6CC1" w:rsidRPr="00AF64F3">
        <w:rPr>
          <w:rFonts w:hint="eastAsia"/>
        </w:rPr>
        <w:t>：</w:t>
      </w:r>
      <w:r w:rsidR="008969E5" w:rsidRPr="00AF64F3">
        <w:rPr>
          <w:rFonts w:hint="eastAsia"/>
        </w:rPr>
        <w:t>令和</w:t>
      </w:r>
      <w:r w:rsidR="008E7AD5">
        <w:rPr>
          <w:rFonts w:hint="eastAsia"/>
        </w:rPr>
        <w:t>９</w:t>
      </w:r>
      <w:r w:rsidR="008969E5" w:rsidRPr="00AF64F3">
        <w:rPr>
          <w:rFonts w:hint="eastAsia"/>
        </w:rPr>
        <w:t>年２月</w:t>
      </w:r>
      <w:r w:rsidR="008E7AD5">
        <w:rPr>
          <w:rFonts w:hint="eastAsia"/>
        </w:rPr>
        <w:t>２６</w:t>
      </w:r>
      <w:r w:rsidR="008969E5" w:rsidRPr="00AF64F3">
        <w:rPr>
          <w:rFonts w:hint="eastAsia"/>
        </w:rPr>
        <w:t>日（</w:t>
      </w:r>
      <w:r w:rsidR="00736BB4">
        <w:rPr>
          <w:rFonts w:hint="eastAsia"/>
        </w:rPr>
        <w:t>金</w:t>
      </w:r>
      <w:r w:rsidR="008969E5" w:rsidRPr="00AF64F3">
        <w:rPr>
          <w:rFonts w:hint="eastAsia"/>
        </w:rPr>
        <w:t>）</w:t>
      </w:r>
    </w:p>
    <w:p w14:paraId="27E89875" w14:textId="413575A1" w:rsidR="00367F9C" w:rsidRPr="00AF64F3" w:rsidRDefault="005C6A63" w:rsidP="005C6A63">
      <w:pPr>
        <w:pStyle w:val="a7"/>
        <w:spacing w:line="0" w:lineRule="atLeast"/>
        <w:jc w:val="center"/>
        <w:rPr>
          <w:sz w:val="22"/>
          <w:szCs w:val="22"/>
        </w:rPr>
      </w:pPr>
      <w:r w:rsidRPr="00AF64F3">
        <w:rPr>
          <w:rFonts w:hint="eastAsia"/>
          <w:sz w:val="22"/>
          <w:szCs w:val="22"/>
        </w:rPr>
        <w:t>※注意❢　本年度予算額に達した時点で、原則として締め切らせていただきます。</w:t>
      </w:r>
    </w:p>
    <w:p w14:paraId="106FE405" w14:textId="01C5A058" w:rsidR="00DA6CC1" w:rsidRPr="00AF64F3" w:rsidRDefault="00DA6CC1" w:rsidP="00DA6CC1">
      <w:pPr>
        <w:ind w:firstLineChars="400" w:firstLine="880"/>
        <w:rPr>
          <w:color w:val="16328C" w:themeColor="accent6" w:themeShade="BF"/>
        </w:rPr>
      </w:pPr>
      <w:r w:rsidRPr="00AF64F3">
        <w:rPr>
          <w:rFonts w:hint="eastAsia"/>
        </w:rPr>
        <w:t xml:space="preserve">　    ***受講者が複数の場合は、この申請書をコピーしてご使用ください***</w:t>
      </w:r>
    </w:p>
    <w:sectPr w:rsidR="00DA6CC1" w:rsidRPr="00AF64F3" w:rsidSect="0081358A">
      <w:headerReference w:type="default" r:id="rId13"/>
      <w:type w:val="continuous"/>
      <w:pgSz w:w="11906" w:h="16838" w:code="9"/>
      <w:pgMar w:top="624" w:right="794" w:bottom="510" w:left="1140" w:header="720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71FEA" w14:textId="77777777" w:rsidR="00803DB0" w:rsidRDefault="00803DB0" w:rsidP="00590471">
      <w:r>
        <w:separator/>
      </w:r>
    </w:p>
  </w:endnote>
  <w:endnote w:type="continuationSeparator" w:id="0">
    <w:p w14:paraId="1264F702" w14:textId="77777777" w:rsidR="00803DB0" w:rsidRDefault="00803DB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1C52A" w14:textId="77777777" w:rsidR="00803DB0" w:rsidRDefault="00803DB0" w:rsidP="00590471">
      <w:r>
        <w:separator/>
      </w:r>
    </w:p>
  </w:footnote>
  <w:footnote w:type="continuationSeparator" w:id="0">
    <w:p w14:paraId="42715187" w14:textId="77777777" w:rsidR="00803DB0" w:rsidRDefault="00803DB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F7D71" w14:textId="0CB8FFE0" w:rsidR="00590471" w:rsidRPr="006B78C3" w:rsidRDefault="00060042" w:rsidP="00060042">
    <w:pPr>
      <w:pStyle w:val="a7"/>
    </w:pPr>
    <w:r w:rsidRPr="006B78C3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2463DC"/>
    <w:lvl w:ilvl="0">
      <w:start w:val="1"/>
      <w:numFmt w:val="decimal"/>
      <w:pStyle w:val="5"/>
      <w:lvlText w:val="%1."/>
      <w:lvlJc w:val="left"/>
      <w:pPr>
        <w:tabs>
          <w:tab w:val="num" w:pos="9030"/>
        </w:tabs>
        <w:ind w:left="9030" w:hanging="360"/>
      </w:pPr>
    </w:lvl>
  </w:abstractNum>
  <w:abstractNum w:abstractNumId="1" w15:restartNumberingAfterBreak="0">
    <w:nsid w:val="FFFFFF7D"/>
    <w:multiLevelType w:val="singleLevel"/>
    <w:tmpl w:val="7AB605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626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32288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3032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036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62B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F2AD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62B7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EC25680"/>
    <w:multiLevelType w:val="hybridMultilevel"/>
    <w:tmpl w:val="066489D2"/>
    <w:lvl w:ilvl="0" w:tplc="1D0E1848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5392E"/>
    <w:multiLevelType w:val="hybridMultilevel"/>
    <w:tmpl w:val="22AA6098"/>
    <w:lvl w:ilvl="0" w:tplc="A0A20C84">
      <w:start w:val="6"/>
      <w:numFmt w:val="decimalFullWidth"/>
      <w:lvlText w:val="%1．"/>
      <w:lvlJc w:val="left"/>
      <w:pPr>
        <w:ind w:left="720" w:hanging="720"/>
      </w:pPr>
      <w:rPr>
        <w:rFonts w:hint="default"/>
        <w:b w:val="0"/>
      </w:rPr>
    </w:lvl>
    <w:lvl w:ilvl="1" w:tplc="0A3E5A6A">
      <w:start w:val="1"/>
      <w:numFmt w:val="decimalEnclosedCircle"/>
      <w:lvlText w:val="%2"/>
      <w:lvlJc w:val="left"/>
      <w:pPr>
        <w:ind w:left="800" w:hanging="360"/>
      </w:pPr>
      <w:rPr>
        <w:rFonts w:hint="default"/>
        <w:b w:val="0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04D259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0147C39"/>
    <w:multiLevelType w:val="hybridMultilevel"/>
    <w:tmpl w:val="914A27DE"/>
    <w:lvl w:ilvl="0" w:tplc="3236C936">
      <w:start w:val="1"/>
      <w:numFmt w:val="decimalEnclosedCircle"/>
      <w:lvlText w:val="%1"/>
      <w:lvlJc w:val="left"/>
      <w:pPr>
        <w:ind w:left="580" w:hanging="360"/>
      </w:pPr>
      <w:rPr>
        <w:rFonts w:cs="Times New Roman"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6" w15:restartNumberingAfterBreak="0">
    <w:nsid w:val="46591828"/>
    <w:multiLevelType w:val="hybridMultilevel"/>
    <w:tmpl w:val="4DB8F7DA"/>
    <w:lvl w:ilvl="0" w:tplc="51F203C0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46C41C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1F7212"/>
    <w:multiLevelType w:val="hybridMultilevel"/>
    <w:tmpl w:val="8AB4B2F2"/>
    <w:lvl w:ilvl="0" w:tplc="761A1D3A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0EF6D90"/>
    <w:multiLevelType w:val="hybridMultilevel"/>
    <w:tmpl w:val="7366867A"/>
    <w:lvl w:ilvl="0" w:tplc="FA8C7120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9C4457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B263C29"/>
    <w:multiLevelType w:val="hybridMultilevel"/>
    <w:tmpl w:val="6944C214"/>
    <w:lvl w:ilvl="0" w:tplc="4AF2959E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62426043">
    <w:abstractNumId w:val="10"/>
  </w:num>
  <w:num w:numId="2" w16cid:durableId="902178386">
    <w:abstractNumId w:val="12"/>
  </w:num>
  <w:num w:numId="3" w16cid:durableId="383061210">
    <w:abstractNumId w:val="9"/>
  </w:num>
  <w:num w:numId="4" w16cid:durableId="2062096380">
    <w:abstractNumId w:val="17"/>
  </w:num>
  <w:num w:numId="5" w16cid:durableId="1417627238">
    <w:abstractNumId w:val="20"/>
  </w:num>
  <w:num w:numId="6" w16cid:durableId="416903501">
    <w:abstractNumId w:val="8"/>
  </w:num>
  <w:num w:numId="7" w16cid:durableId="1942100635">
    <w:abstractNumId w:val="3"/>
  </w:num>
  <w:num w:numId="8" w16cid:durableId="734200899">
    <w:abstractNumId w:val="2"/>
  </w:num>
  <w:num w:numId="9" w16cid:durableId="2121218932">
    <w:abstractNumId w:val="1"/>
  </w:num>
  <w:num w:numId="10" w16cid:durableId="306664024">
    <w:abstractNumId w:val="0"/>
  </w:num>
  <w:num w:numId="11" w16cid:durableId="128473053">
    <w:abstractNumId w:val="7"/>
  </w:num>
  <w:num w:numId="12" w16cid:durableId="1420180907">
    <w:abstractNumId w:val="6"/>
  </w:num>
  <w:num w:numId="13" w16cid:durableId="1457286120">
    <w:abstractNumId w:val="5"/>
  </w:num>
  <w:num w:numId="14" w16cid:durableId="1322734239">
    <w:abstractNumId w:val="4"/>
  </w:num>
  <w:num w:numId="15" w16cid:durableId="1538466797">
    <w:abstractNumId w:val="14"/>
  </w:num>
  <w:num w:numId="16" w16cid:durableId="929965085">
    <w:abstractNumId w:val="15"/>
  </w:num>
  <w:num w:numId="17" w16cid:durableId="1290625699">
    <w:abstractNumId w:val="13"/>
  </w:num>
  <w:num w:numId="18" w16cid:durableId="394668434">
    <w:abstractNumId w:val="11"/>
  </w:num>
  <w:num w:numId="19" w16cid:durableId="1358850619">
    <w:abstractNumId w:val="16"/>
  </w:num>
  <w:num w:numId="20" w16cid:durableId="772286129">
    <w:abstractNumId w:val="19"/>
  </w:num>
  <w:num w:numId="21" w16cid:durableId="1409305529">
    <w:abstractNumId w:val="18"/>
  </w:num>
  <w:num w:numId="22" w16cid:durableId="6282477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80"/>
    <w:rsid w:val="00004C73"/>
    <w:rsid w:val="00024456"/>
    <w:rsid w:val="00032853"/>
    <w:rsid w:val="00047FEF"/>
    <w:rsid w:val="00060042"/>
    <w:rsid w:val="00071C3E"/>
    <w:rsid w:val="0008685D"/>
    <w:rsid w:val="00090860"/>
    <w:rsid w:val="000A5138"/>
    <w:rsid w:val="000E2AD9"/>
    <w:rsid w:val="000E61A9"/>
    <w:rsid w:val="00112FD7"/>
    <w:rsid w:val="00133C2A"/>
    <w:rsid w:val="001412F1"/>
    <w:rsid w:val="00150ABD"/>
    <w:rsid w:val="00157125"/>
    <w:rsid w:val="00161241"/>
    <w:rsid w:val="00172E41"/>
    <w:rsid w:val="001946FC"/>
    <w:rsid w:val="001B04F6"/>
    <w:rsid w:val="001D4195"/>
    <w:rsid w:val="001F6DE4"/>
    <w:rsid w:val="00204DDD"/>
    <w:rsid w:val="00222466"/>
    <w:rsid w:val="00227813"/>
    <w:rsid w:val="00235529"/>
    <w:rsid w:val="00245C33"/>
    <w:rsid w:val="0024635C"/>
    <w:rsid w:val="00247254"/>
    <w:rsid w:val="0024753C"/>
    <w:rsid w:val="00272DDB"/>
    <w:rsid w:val="00276026"/>
    <w:rsid w:val="002861FB"/>
    <w:rsid w:val="00286E60"/>
    <w:rsid w:val="002A498B"/>
    <w:rsid w:val="002B4549"/>
    <w:rsid w:val="002D5465"/>
    <w:rsid w:val="002D5489"/>
    <w:rsid w:val="00310F17"/>
    <w:rsid w:val="00322A46"/>
    <w:rsid w:val="00326CA9"/>
    <w:rsid w:val="003326CB"/>
    <w:rsid w:val="003412BA"/>
    <w:rsid w:val="0034761B"/>
    <w:rsid w:val="00353B60"/>
    <w:rsid w:val="003645FF"/>
    <w:rsid w:val="00367F9C"/>
    <w:rsid w:val="00376291"/>
    <w:rsid w:val="00380FD1"/>
    <w:rsid w:val="00383D02"/>
    <w:rsid w:val="00385DE7"/>
    <w:rsid w:val="003A34EB"/>
    <w:rsid w:val="003D1B71"/>
    <w:rsid w:val="003F7945"/>
    <w:rsid w:val="00402425"/>
    <w:rsid w:val="00402FAA"/>
    <w:rsid w:val="004C25C5"/>
    <w:rsid w:val="004E158A"/>
    <w:rsid w:val="004E7302"/>
    <w:rsid w:val="00514B67"/>
    <w:rsid w:val="00525A5E"/>
    <w:rsid w:val="00565C77"/>
    <w:rsid w:val="0056708E"/>
    <w:rsid w:val="005801E5"/>
    <w:rsid w:val="00590471"/>
    <w:rsid w:val="005C6A63"/>
    <w:rsid w:val="005D01FA"/>
    <w:rsid w:val="005D25B9"/>
    <w:rsid w:val="005D6FE5"/>
    <w:rsid w:val="005F5D95"/>
    <w:rsid w:val="00651E9C"/>
    <w:rsid w:val="00653E17"/>
    <w:rsid w:val="00655E8B"/>
    <w:rsid w:val="006A08E8"/>
    <w:rsid w:val="006B7463"/>
    <w:rsid w:val="006B78C3"/>
    <w:rsid w:val="006D79A8"/>
    <w:rsid w:val="00700A57"/>
    <w:rsid w:val="0072353B"/>
    <w:rsid w:val="007350C3"/>
    <w:rsid w:val="00736BB4"/>
    <w:rsid w:val="007575B6"/>
    <w:rsid w:val="00764944"/>
    <w:rsid w:val="007A25A1"/>
    <w:rsid w:val="007A4CD2"/>
    <w:rsid w:val="007B3C81"/>
    <w:rsid w:val="007C5F44"/>
    <w:rsid w:val="007D67CA"/>
    <w:rsid w:val="007E668F"/>
    <w:rsid w:val="007E7ABD"/>
    <w:rsid w:val="007F5B63"/>
    <w:rsid w:val="00803A0A"/>
    <w:rsid w:val="00803DB0"/>
    <w:rsid w:val="0081358A"/>
    <w:rsid w:val="00824F82"/>
    <w:rsid w:val="00846CB9"/>
    <w:rsid w:val="008566AA"/>
    <w:rsid w:val="00861746"/>
    <w:rsid w:val="00895188"/>
    <w:rsid w:val="008969E5"/>
    <w:rsid w:val="008A0C36"/>
    <w:rsid w:val="008A1E6E"/>
    <w:rsid w:val="008A75BB"/>
    <w:rsid w:val="008C024F"/>
    <w:rsid w:val="008C2CFC"/>
    <w:rsid w:val="008E7AD5"/>
    <w:rsid w:val="00902443"/>
    <w:rsid w:val="00912DC8"/>
    <w:rsid w:val="0092593F"/>
    <w:rsid w:val="009475DC"/>
    <w:rsid w:val="009673F3"/>
    <w:rsid w:val="00967B93"/>
    <w:rsid w:val="009712FE"/>
    <w:rsid w:val="009B0F9A"/>
    <w:rsid w:val="009C0D42"/>
    <w:rsid w:val="009C19C2"/>
    <w:rsid w:val="009C5E42"/>
    <w:rsid w:val="009D090F"/>
    <w:rsid w:val="009D0F6D"/>
    <w:rsid w:val="00A05159"/>
    <w:rsid w:val="00A14534"/>
    <w:rsid w:val="00A31464"/>
    <w:rsid w:val="00A31B16"/>
    <w:rsid w:val="00A33613"/>
    <w:rsid w:val="00A47A8D"/>
    <w:rsid w:val="00A51519"/>
    <w:rsid w:val="00A8314B"/>
    <w:rsid w:val="00AA0956"/>
    <w:rsid w:val="00AC6C7E"/>
    <w:rsid w:val="00AF64F3"/>
    <w:rsid w:val="00B115C7"/>
    <w:rsid w:val="00B15CE2"/>
    <w:rsid w:val="00B4158A"/>
    <w:rsid w:val="00B62B49"/>
    <w:rsid w:val="00B6466C"/>
    <w:rsid w:val="00BB0B4E"/>
    <w:rsid w:val="00BB1B5D"/>
    <w:rsid w:val="00BC22C7"/>
    <w:rsid w:val="00BD195A"/>
    <w:rsid w:val="00C07240"/>
    <w:rsid w:val="00C14078"/>
    <w:rsid w:val="00CE1E3D"/>
    <w:rsid w:val="00D053FA"/>
    <w:rsid w:val="00D07047"/>
    <w:rsid w:val="00D22C42"/>
    <w:rsid w:val="00D4131C"/>
    <w:rsid w:val="00D4507C"/>
    <w:rsid w:val="00D4723E"/>
    <w:rsid w:val="00D53D65"/>
    <w:rsid w:val="00D54C22"/>
    <w:rsid w:val="00D822D4"/>
    <w:rsid w:val="00D84E0E"/>
    <w:rsid w:val="00D85996"/>
    <w:rsid w:val="00D93880"/>
    <w:rsid w:val="00DA6CC1"/>
    <w:rsid w:val="00DC1D07"/>
    <w:rsid w:val="00DC3F0A"/>
    <w:rsid w:val="00E100DF"/>
    <w:rsid w:val="00E26AED"/>
    <w:rsid w:val="00E31686"/>
    <w:rsid w:val="00E5065F"/>
    <w:rsid w:val="00E705CE"/>
    <w:rsid w:val="00E73AB8"/>
    <w:rsid w:val="00E90A60"/>
    <w:rsid w:val="00EA3DC1"/>
    <w:rsid w:val="00ED41C3"/>
    <w:rsid w:val="00ED47F7"/>
    <w:rsid w:val="00ED7451"/>
    <w:rsid w:val="00EE7E09"/>
    <w:rsid w:val="00F007A4"/>
    <w:rsid w:val="00F0223C"/>
    <w:rsid w:val="00F3235D"/>
    <w:rsid w:val="00F32393"/>
    <w:rsid w:val="00F70C78"/>
    <w:rsid w:val="00F74F6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08346B"/>
  <w14:defaultImageDpi w14:val="96"/>
  <w15:docId w15:val="{3065A1A7-71A5-434B-9464-DFD60836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6B78C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6B78C3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6B78C3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6B78C3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6B78C3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6B78C3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6B78C3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B78C3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B78C3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6B78C3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6B78C3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6B78C3"/>
    <w:rPr>
      <w:rFonts w:ascii="Meiryo UI" w:eastAsia="Meiryo UI" w:hAnsi="Meiryo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6B78C3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6B78C3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6B78C3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6B78C3"/>
    <w:rPr>
      <w:rFonts w:ascii="Meiryo UI" w:eastAsia="Meiryo UI" w:hAnsi="Meiryo UI"/>
    </w:rPr>
  </w:style>
  <w:style w:type="table" w:styleId="ae">
    <w:name w:val="Table Grid"/>
    <w:basedOn w:val="a5"/>
    <w:uiPriority w:val="39"/>
    <w:rsid w:val="006B7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6B78C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0"/>
    <w:rsid w:val="006B78C3"/>
    <w:rPr>
      <w:rFonts w:ascii="Meiryo UI" w:eastAsia="Meiryo UI" w:hAnsi="Meiryo UI"/>
      <w:b/>
      <w:bCs/>
      <w:color w:val="2C567A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6B78C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付1"/>
    <w:basedOn w:val="a7"/>
    <w:qFormat/>
    <w:rsid w:val="006B78C3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qFormat/>
    <w:rsid w:val="006B78C3"/>
    <w:rPr>
      <w:rFonts w:ascii="Meiryo UI" w:eastAsia="Meiryo UI" w:hAnsi="Meiryo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6B78C3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6B78C3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6B78C3"/>
    <w:rPr>
      <w:rFonts w:ascii="Meiryo UI" w:eastAsia="Meiryo UI" w:hAnsi="Meiryo UI"/>
    </w:rPr>
  </w:style>
  <w:style w:type="paragraph" w:styleId="af6">
    <w:name w:val="No Spacing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 w:cs="Georgia"/>
      <w:sz w:val="8"/>
    </w:rPr>
  </w:style>
  <w:style w:type="character" w:customStyle="1" w:styleId="22">
    <w:name w:val="見出し 2 (文字)"/>
    <w:basedOn w:val="a4"/>
    <w:link w:val="21"/>
    <w:uiPriority w:val="9"/>
    <w:rsid w:val="006B78C3"/>
    <w:rPr>
      <w:rFonts w:ascii="Meiryo UI" w:eastAsia="Meiryo UI" w:hAnsi="Meiryo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職務経歴"/>
    <w:basedOn w:val="a3"/>
    <w:qFormat/>
    <w:rsid w:val="006B78C3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6B78C3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"/>
    <w:basedOn w:val="a3"/>
    <w:uiPriority w:val="1"/>
    <w:rsid w:val="006B78C3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6B78C3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6B78C3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6B78C3"/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6B78C3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6B78C3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6B78C3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6B78C3"/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6B78C3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6B78C3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6B78C3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6B78C3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6B78C3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6B78C3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6B78C3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6B78C3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6B78C3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6B78C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6B78C3"/>
    <w:rPr>
      <w:rFonts w:ascii="Meiryo UI" w:eastAsia="Meiryo UI" w:hAnsi="Meiryo U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6B78C3"/>
  </w:style>
  <w:style w:type="character" w:styleId="aff">
    <w:name w:val="Book Title"/>
    <w:basedOn w:val="a4"/>
    <w:uiPriority w:val="33"/>
    <w:semiHidden/>
    <w:rsid w:val="006B78C3"/>
    <w:rPr>
      <w:rFonts w:ascii="Meiryo UI" w:eastAsia="Meiryo UI" w:hAnsi="Meiryo UI"/>
      <w:b/>
      <w:bCs/>
      <w:i/>
      <w:iCs/>
      <w:spacing w:val="5"/>
    </w:rPr>
  </w:style>
  <w:style w:type="character" w:styleId="aff0">
    <w:name w:val="Hashtag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6B78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2">
    <w:name w:val="メッセージ見出し (文字)"/>
    <w:basedOn w:val="a4"/>
    <w:link w:val="aff1"/>
    <w:uiPriority w:val="99"/>
    <w:semiHidden/>
    <w:rsid w:val="006B78C3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6B78C3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6B78C3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6B78C3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6B78C3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6B78C3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6B78C3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6B78C3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6B78C3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6B78C3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6B78C3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6B78C3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6B78C3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6B78C3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6B78C3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6B78C3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6B78C3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6B78C3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6B78C3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6B78C3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6B78C3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7">
    <w:name w:val="副題 (文字)"/>
    <w:basedOn w:val="a4"/>
    <w:link w:val="aff6"/>
    <w:uiPriority w:val="11"/>
    <w:semiHidden/>
    <w:rsid w:val="006B78C3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6B78C3"/>
  </w:style>
  <w:style w:type="paragraph" w:styleId="aff9">
    <w:name w:val="macro"/>
    <w:link w:val="affa"/>
    <w:uiPriority w:val="99"/>
    <w:semiHidden/>
    <w:unhideWhenUsed/>
    <w:rsid w:val="006B78C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eiryo UI" w:eastAsia="Meiryo UI" w:hAnsi="Meiryo UI"/>
      <w:sz w:val="20"/>
      <w:szCs w:val="20"/>
    </w:rPr>
  </w:style>
  <w:style w:type="character" w:customStyle="1" w:styleId="affa">
    <w:name w:val="マクロ文字列 (文字)"/>
    <w:basedOn w:val="a4"/>
    <w:link w:val="aff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6B78C3"/>
    <w:rPr>
      <w:rFonts w:eastAsiaTheme="majorEastAsia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6B78C3"/>
    <w:rPr>
      <w:sz w:val="20"/>
      <w:szCs w:val="20"/>
    </w:rPr>
  </w:style>
  <w:style w:type="character" w:customStyle="1" w:styleId="affe">
    <w:name w:val="文末脚注文字列 (文字)"/>
    <w:basedOn w:val="a4"/>
    <w:link w:val="affd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6B78C3"/>
    <w:pPr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6B78C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6B78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2">
    <w:name w:val="引用文 (文字)"/>
    <w:basedOn w:val="a4"/>
    <w:link w:val="afff1"/>
    <w:uiPriority w:val="2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6B78C3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4">
    <w:name w:val="annotation text"/>
    <w:basedOn w:val="a3"/>
    <w:link w:val="afff5"/>
    <w:uiPriority w:val="99"/>
    <w:semiHidden/>
    <w:unhideWhenUsed/>
    <w:rsid w:val="006B78C3"/>
    <w:rPr>
      <w:sz w:val="20"/>
      <w:szCs w:val="20"/>
    </w:rPr>
  </w:style>
  <w:style w:type="character" w:customStyle="1" w:styleId="afff5">
    <w:name w:val="コメント文字列 (文字)"/>
    <w:basedOn w:val="a4"/>
    <w:link w:val="afff4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B78C3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6B78C3"/>
    <w:rPr>
      <w:rFonts w:ascii="Meiryo UI" w:eastAsia="Meiryo UI" w:hAnsi="Meiryo UI"/>
      <w:b/>
      <w:bCs/>
      <w:sz w:val="20"/>
      <w:szCs w:val="20"/>
    </w:rPr>
  </w:style>
  <w:style w:type="character" w:styleId="afff8">
    <w:name w:val="annotation reference"/>
    <w:basedOn w:val="a4"/>
    <w:uiPriority w:val="99"/>
    <w:semiHidden/>
    <w:unhideWhenUsed/>
    <w:rsid w:val="006B78C3"/>
    <w:rPr>
      <w:rFonts w:ascii="Meiryo UI" w:eastAsia="Meiryo UI" w:hAnsi="Meiryo UI"/>
      <w:sz w:val="16"/>
      <w:szCs w:val="16"/>
    </w:rPr>
  </w:style>
  <w:style w:type="paragraph" w:styleId="afff9">
    <w:name w:val="Balloon Text"/>
    <w:basedOn w:val="a3"/>
    <w:link w:val="afffa"/>
    <w:uiPriority w:val="99"/>
    <w:semiHidden/>
    <w:unhideWhenUsed/>
    <w:rsid w:val="006B78C3"/>
    <w:rPr>
      <w:sz w:val="18"/>
      <w:szCs w:val="18"/>
    </w:rPr>
  </w:style>
  <w:style w:type="character" w:customStyle="1" w:styleId="afffa">
    <w:name w:val="吹き出し (文字)"/>
    <w:basedOn w:val="a4"/>
    <w:link w:val="afff9"/>
    <w:uiPriority w:val="99"/>
    <w:semiHidden/>
    <w:rsid w:val="006B78C3"/>
    <w:rPr>
      <w:rFonts w:ascii="Meiryo UI" w:eastAsia="Meiryo UI" w:hAnsi="Meiryo UI"/>
      <w:sz w:val="18"/>
      <w:szCs w:val="18"/>
    </w:rPr>
  </w:style>
  <w:style w:type="paragraph" w:styleId="afffb">
    <w:name w:val="envelope address"/>
    <w:basedOn w:val="a3"/>
    <w:uiPriority w:val="99"/>
    <w:semiHidden/>
    <w:unhideWhenUsed/>
    <w:rsid w:val="006B78C3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6B78C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6B78C3"/>
    <w:rPr>
      <w:sz w:val="18"/>
      <w:szCs w:val="18"/>
    </w:rPr>
  </w:style>
  <w:style w:type="character" w:customStyle="1" w:styleId="afffe">
    <w:name w:val="見出しマップ (文字)"/>
    <w:basedOn w:val="a4"/>
    <w:link w:val="afffd"/>
    <w:uiPriority w:val="99"/>
    <w:semiHidden/>
    <w:rsid w:val="006B78C3"/>
    <w:rPr>
      <w:rFonts w:ascii="Meiryo UI" w:eastAsia="Meiryo UI" w:hAnsi="Meiryo UI"/>
      <w:sz w:val="18"/>
      <w:szCs w:val="18"/>
    </w:rPr>
  </w:style>
  <w:style w:type="character" w:customStyle="1" w:styleId="32">
    <w:name w:val="見出し 3 (文字)"/>
    <w:basedOn w:val="a4"/>
    <w:link w:val="31"/>
    <w:uiPriority w:val="9"/>
    <w:semiHidden/>
    <w:rsid w:val="006B78C3"/>
    <w:rPr>
      <w:rFonts w:ascii="Meiryo UI" w:eastAsia="Meiryo UI" w:hAnsi="Meiryo UI" w:cstheme="majorBidi"/>
      <w:color w:val="162A3C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6B78C3"/>
    <w:rPr>
      <w:rFonts w:ascii="Meiryo UI" w:eastAsia="Meiryo UI" w:hAnsi="Meiryo UI" w:cstheme="majorBidi"/>
      <w:i/>
      <w:iCs/>
      <w:color w:val="21405B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6B78C3"/>
    <w:rPr>
      <w:rFonts w:ascii="Meiryo UI" w:eastAsia="Meiryo UI" w:hAnsi="Meiryo UI" w:cstheme="majorBidi"/>
      <w:color w:val="21405B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6B78C3"/>
    <w:rPr>
      <w:rFonts w:ascii="Meiryo UI" w:eastAsia="Meiryo UI" w:hAnsi="Meiryo UI" w:cstheme="majorBidi"/>
      <w:color w:val="162A3C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6B78C3"/>
    <w:rPr>
      <w:rFonts w:ascii="Meiryo UI" w:eastAsia="Meiryo UI" w:hAnsi="Meiryo UI" w:cstheme="majorBidi"/>
      <w:i/>
      <w:iCs/>
      <w:color w:val="162A3C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6B78C3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6B78C3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6B78C3"/>
    <w:pPr>
      <w:numPr>
        <w:numId w:val="15"/>
      </w:numPr>
    </w:pPr>
  </w:style>
  <w:style w:type="table" w:styleId="16">
    <w:name w:val="Plain Table 1"/>
    <w:basedOn w:val="a5"/>
    <w:uiPriority w:val="41"/>
    <w:rsid w:val="006B78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6B78C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6B78C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6B78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6B78C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6B78C3"/>
    <w:rPr>
      <w:rFonts w:ascii="Meiryo UI" w:eastAsia="Meiryo UI" w:hAnsi="Meiryo UI"/>
      <w:b/>
      <w:bCs/>
      <w:smallCaps/>
      <w:color w:val="2C567A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6B78C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6B78C3"/>
    <w:rPr>
      <w:rFonts w:ascii="Meiryo UI" w:eastAsia="Meiryo UI" w:hAnsi="Meiryo UI"/>
      <w:i/>
      <w:iCs/>
      <w:color w:val="2C567A" w:themeColor="accent1"/>
    </w:rPr>
  </w:style>
  <w:style w:type="character" w:styleId="2d">
    <w:name w:val="Intense Emphasis"/>
    <w:basedOn w:val="a4"/>
    <w:uiPriority w:val="21"/>
    <w:semiHidden/>
    <w:rsid w:val="006B78C3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6B78C3"/>
    <w:rPr>
      <w:sz w:val="24"/>
      <w:szCs w:val="24"/>
    </w:rPr>
  </w:style>
  <w:style w:type="character" w:styleId="affff">
    <w:name w:val="Smart Hyperlink"/>
    <w:basedOn w:val="a4"/>
    <w:uiPriority w:val="99"/>
    <w:semiHidden/>
    <w:unhideWhenUsed/>
    <w:rsid w:val="006B78C3"/>
    <w:rPr>
      <w:rFonts w:ascii="Meiryo UI" w:eastAsia="Meiryo UI" w:hAnsi="Meiryo UI"/>
      <w:u w:val="dotted"/>
    </w:rPr>
  </w:style>
  <w:style w:type="character" w:styleId="affff0">
    <w:name w:val="Unresolved Mention"/>
    <w:basedOn w:val="a4"/>
    <w:uiPriority w:val="99"/>
    <w:semiHidden/>
    <w:unhideWhenUsed/>
    <w:rsid w:val="006B78C3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6B78C3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6B78C3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6B78C3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1">
    <w:name w:val="Body Text Indent"/>
    <w:basedOn w:val="a3"/>
    <w:link w:val="affff2"/>
    <w:uiPriority w:val="99"/>
    <w:semiHidden/>
    <w:unhideWhenUsed/>
    <w:rsid w:val="006B78C3"/>
    <w:pPr>
      <w:spacing w:after="120"/>
      <w:ind w:left="360"/>
    </w:pPr>
  </w:style>
  <w:style w:type="character" w:customStyle="1" w:styleId="affff2">
    <w:name w:val="本文インデント (文字)"/>
    <w:basedOn w:val="a4"/>
    <w:link w:val="affff1"/>
    <w:uiPriority w:val="99"/>
    <w:semiHidden/>
    <w:rsid w:val="006B78C3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6B78C3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6B78C3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6B78C3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3">
    <w:name w:val="Body Text First Indent"/>
    <w:basedOn w:val="a7"/>
    <w:link w:val="affff4"/>
    <w:uiPriority w:val="99"/>
    <w:semiHidden/>
    <w:unhideWhenUsed/>
    <w:rsid w:val="006B78C3"/>
    <w:pPr>
      <w:ind w:firstLine="360"/>
    </w:pPr>
  </w:style>
  <w:style w:type="character" w:customStyle="1" w:styleId="affff4">
    <w:name w:val="本文字下げ (文字)"/>
    <w:basedOn w:val="a8"/>
    <w:link w:val="affff3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1"/>
    <w:link w:val="2f3"/>
    <w:uiPriority w:val="99"/>
    <w:semiHidden/>
    <w:unhideWhenUsed/>
    <w:rsid w:val="006B78C3"/>
    <w:pPr>
      <w:spacing w:after="0"/>
      <w:ind w:firstLine="360"/>
    </w:pPr>
  </w:style>
  <w:style w:type="character" w:customStyle="1" w:styleId="2f3">
    <w:name w:val="本文字下げ 2 (文字)"/>
    <w:basedOn w:val="affff2"/>
    <w:link w:val="2f2"/>
    <w:uiPriority w:val="99"/>
    <w:semiHidden/>
    <w:rsid w:val="006B78C3"/>
    <w:rPr>
      <w:rFonts w:ascii="Meiryo UI" w:eastAsia="Meiryo UI" w:hAnsi="Meiryo UI"/>
    </w:rPr>
  </w:style>
  <w:style w:type="paragraph" w:styleId="affff5">
    <w:name w:val="Normal Indent"/>
    <w:basedOn w:val="a3"/>
    <w:uiPriority w:val="99"/>
    <w:semiHidden/>
    <w:unhideWhenUsed/>
    <w:rsid w:val="006B78C3"/>
    <w:pPr>
      <w:ind w:left="720"/>
    </w:pPr>
  </w:style>
  <w:style w:type="paragraph" w:styleId="affff6">
    <w:name w:val="Note Heading"/>
    <w:basedOn w:val="a3"/>
    <w:next w:val="a3"/>
    <w:link w:val="affff7"/>
    <w:unhideWhenUsed/>
    <w:rsid w:val="006B78C3"/>
  </w:style>
  <w:style w:type="character" w:customStyle="1" w:styleId="affff7">
    <w:name w:val="記 (文字)"/>
    <w:basedOn w:val="a4"/>
    <w:link w:val="affff6"/>
    <w:uiPriority w:val="99"/>
    <w:semiHidden/>
    <w:rsid w:val="006B78C3"/>
    <w:rPr>
      <w:rFonts w:ascii="Meiryo UI" w:eastAsia="Meiryo UI" w:hAnsi="Meiryo UI"/>
    </w:rPr>
  </w:style>
  <w:style w:type="table" w:styleId="affff8">
    <w:name w:val="Table Contemporary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6B78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e">
    <w:name w:val="List Table 1 Light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5"/>
    <w:uiPriority w:val="47"/>
    <w:rsid w:val="006B78C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6B78C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5"/>
    <w:uiPriority w:val="47"/>
    <w:rsid w:val="006B78C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5"/>
    <w:uiPriority w:val="47"/>
    <w:rsid w:val="006B78C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5"/>
    <w:uiPriority w:val="47"/>
    <w:rsid w:val="006B78C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5"/>
    <w:uiPriority w:val="47"/>
    <w:rsid w:val="006B78C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5"/>
    <w:uiPriority w:val="47"/>
    <w:rsid w:val="006B78C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5">
    <w:name w:val="List Table 3"/>
    <w:basedOn w:val="a5"/>
    <w:uiPriority w:val="48"/>
    <w:rsid w:val="006B78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3"/>
    <w:link w:val="affffa"/>
    <w:uiPriority w:val="99"/>
    <w:semiHidden/>
    <w:unhideWhenUsed/>
    <w:rsid w:val="006B78C3"/>
  </w:style>
  <w:style w:type="character" w:customStyle="1" w:styleId="affffa">
    <w:name w:val="電子メール署名 (文字)"/>
    <w:basedOn w:val="a4"/>
    <w:link w:val="affff9"/>
    <w:uiPriority w:val="99"/>
    <w:semiHidden/>
    <w:rsid w:val="006B78C3"/>
    <w:rPr>
      <w:rFonts w:ascii="Meiryo UI" w:eastAsia="Meiryo UI" w:hAnsi="Meiryo UI"/>
    </w:rPr>
  </w:style>
  <w:style w:type="paragraph" w:styleId="affffb">
    <w:name w:val="Salutation"/>
    <w:basedOn w:val="a3"/>
    <w:next w:val="a3"/>
    <w:link w:val="affffc"/>
    <w:uiPriority w:val="99"/>
    <w:semiHidden/>
    <w:unhideWhenUsed/>
    <w:rsid w:val="006B78C3"/>
  </w:style>
  <w:style w:type="character" w:customStyle="1" w:styleId="affffc">
    <w:name w:val="挨拶文 (文字)"/>
    <w:basedOn w:val="a4"/>
    <w:link w:val="affffb"/>
    <w:uiPriority w:val="99"/>
    <w:semiHidden/>
    <w:rsid w:val="006B78C3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3"/>
    <w:link w:val="affffe"/>
    <w:uiPriority w:val="99"/>
    <w:semiHidden/>
    <w:unhideWhenUsed/>
    <w:rsid w:val="006B78C3"/>
    <w:pPr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6B78C3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6B78C3"/>
    <w:pPr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6B78C3"/>
    <w:pPr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6B78C3"/>
    <w:pPr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6B78C3"/>
    <w:pPr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6B78C3"/>
    <w:pPr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6B78C3"/>
    <w:pPr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6B78C3"/>
    <w:pPr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6B78C3"/>
    <w:pPr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6B78C3"/>
    <w:pPr>
      <w:ind w:left="1980" w:hanging="220"/>
    </w:pPr>
  </w:style>
  <w:style w:type="paragraph" w:styleId="afffff">
    <w:name w:val="index heading"/>
    <w:basedOn w:val="a3"/>
    <w:next w:val="1f2"/>
    <w:uiPriority w:val="99"/>
    <w:semiHidden/>
    <w:unhideWhenUsed/>
    <w:rsid w:val="006B78C3"/>
    <w:rPr>
      <w:rFonts w:cstheme="majorBidi"/>
      <w:b/>
      <w:bCs/>
    </w:rPr>
  </w:style>
  <w:style w:type="paragraph" w:styleId="afffff0">
    <w:name w:val="Plain Text"/>
    <w:basedOn w:val="a3"/>
    <w:link w:val="afffff1"/>
    <w:uiPriority w:val="99"/>
    <w:semiHidden/>
    <w:unhideWhenUsed/>
    <w:rsid w:val="006B78C3"/>
    <w:rPr>
      <w:sz w:val="21"/>
      <w:szCs w:val="21"/>
    </w:rPr>
  </w:style>
  <w:style w:type="character" w:customStyle="1" w:styleId="afffff1">
    <w:name w:val="書式なし (文字)"/>
    <w:basedOn w:val="a4"/>
    <w:link w:val="afffff0"/>
    <w:uiPriority w:val="99"/>
    <w:semiHidden/>
    <w:rsid w:val="006B78C3"/>
    <w:rPr>
      <w:rFonts w:ascii="Meiryo UI" w:eastAsia="Meiryo UI" w:hAnsi="Meiryo UI"/>
      <w:sz w:val="21"/>
      <w:szCs w:val="21"/>
    </w:rPr>
  </w:style>
  <w:style w:type="paragraph" w:styleId="afffff2">
    <w:name w:val="Closing"/>
    <w:basedOn w:val="a3"/>
    <w:link w:val="afffff3"/>
    <w:unhideWhenUsed/>
    <w:rsid w:val="006B78C3"/>
    <w:pPr>
      <w:ind w:left="4320"/>
    </w:pPr>
  </w:style>
  <w:style w:type="character" w:customStyle="1" w:styleId="afffff3">
    <w:name w:val="結語 (文字)"/>
    <w:basedOn w:val="a4"/>
    <w:link w:val="afffff2"/>
    <w:uiPriority w:val="99"/>
    <w:semiHidden/>
    <w:rsid w:val="006B78C3"/>
    <w:rPr>
      <w:rFonts w:ascii="Meiryo UI" w:eastAsia="Meiryo UI" w:hAnsi="Meiryo UI"/>
    </w:rPr>
  </w:style>
  <w:style w:type="table" w:styleId="1f3">
    <w:name w:val="Table Grid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6B78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6B78C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6B78C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6B78C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6B78C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6B78C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6B78C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6B78C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6B78C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6B78C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5"/>
    <w:uiPriority w:val="47"/>
    <w:rsid w:val="006B78C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5"/>
    <w:uiPriority w:val="47"/>
    <w:rsid w:val="006B78C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5"/>
    <w:uiPriority w:val="47"/>
    <w:rsid w:val="006B78C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5"/>
    <w:uiPriority w:val="47"/>
    <w:rsid w:val="006B78C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5"/>
    <w:uiPriority w:val="47"/>
    <w:rsid w:val="006B78C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a">
    <w:name w:val="Grid Table 3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6B78C3"/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6B78C3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6B78C3"/>
    <w:rPr>
      <w:rFonts w:ascii="Meiryo UI" w:eastAsia="Meiryo UI" w:hAnsi="Meiryo UI"/>
      <w:color w:val="954F72" w:themeColor="followedHyperlink"/>
      <w:u w:val="single"/>
    </w:rPr>
  </w:style>
  <w:style w:type="character" w:styleId="afffffb">
    <w:name w:val="Hyperlink"/>
    <w:basedOn w:val="a4"/>
    <w:uiPriority w:val="99"/>
    <w:semiHidden/>
    <w:unhideWhenUsed/>
    <w:rsid w:val="006B78C3"/>
    <w:rPr>
      <w:rFonts w:ascii="Meiryo UI" w:eastAsia="Meiryo UI" w:hAnsi="Meiryo UI"/>
      <w:color w:val="0563C1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6B78C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Office\16.0\DTS\ja-JP%7b260F0B35-7DFE-447C-8B91-879020B4E446%7d\%7bE955BC22-5269-44CC-8694-4677087AC2A5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B7D915D-B52E-4A20-99BF-0E01D1D66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{E955BC22-5269-44CC-8694-4677087AC2A5}tf78128832_win32</Template>
  <TotalTime>342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kai_0007@outlook.jp</cp:lastModifiedBy>
  <cp:revision>42</cp:revision>
  <cp:lastPrinted>2025-08-07T23:52:00Z</cp:lastPrinted>
  <dcterms:created xsi:type="dcterms:W3CDTF">2025-03-18T02:20:00Z</dcterms:created>
  <dcterms:modified xsi:type="dcterms:W3CDTF">2026-04-09T01:48:00Z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